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3AA03" w14:textId="77777777" w:rsidR="00D26B08" w:rsidRDefault="0000463E">
      <w:pPr>
        <w:pStyle w:val="Titel"/>
        <w:ind w:left="2124"/>
      </w:pPr>
      <w:r>
        <w:rPr>
          <w:rFonts w:ascii="Berlin Sans FB Demi" w:hAnsi="Berlin Sans FB Demi"/>
          <w:color w:val="0070C0"/>
        </w:rPr>
        <w:t>Buurtsupermarkt</w:t>
      </w:r>
    </w:p>
    <w:p w14:paraId="38B3AA04" w14:textId="77777777" w:rsidR="00D26B08" w:rsidRDefault="0000463E">
      <w:pPr>
        <w:pStyle w:val="Titel"/>
        <w:rPr>
          <w:rFonts w:ascii="Berlin Sans FB Demi" w:hAnsi="Berlin Sans FB Demi"/>
          <w:color w:val="FF0000"/>
        </w:rPr>
      </w:pPr>
      <w:r>
        <w:rPr>
          <w:rFonts w:ascii="Berlin Sans FB Demi" w:hAnsi="Berlin Sans FB Demi"/>
          <w:color w:val="FF0000"/>
        </w:rPr>
        <w:t xml:space="preserve">                      van den Berg</w:t>
      </w:r>
    </w:p>
    <w:p w14:paraId="38B3AA05" w14:textId="77777777" w:rsidR="00D26B08" w:rsidRDefault="00D26B08">
      <w:pPr>
        <w:pStyle w:val="Titel"/>
        <w:ind w:left="2124" w:firstLine="708"/>
        <w:rPr>
          <w:rFonts w:ascii="Berlin Sans FB Demi" w:hAnsi="Berlin Sans FB Demi"/>
          <w:color w:val="FF0000"/>
        </w:rPr>
      </w:pPr>
    </w:p>
    <w:p w14:paraId="38B3AA06" w14:textId="77777777" w:rsidR="00D26B08" w:rsidRDefault="0000463E">
      <w:pPr>
        <w:pStyle w:val="Titel"/>
      </w:pPr>
      <w:r>
        <w:rPr>
          <w:rFonts w:ascii="Berlin Sans FB Demi" w:hAnsi="Berlin Sans FB Demi"/>
        </w:rPr>
        <w:t xml:space="preserve">                       </w:t>
      </w:r>
      <w:r>
        <w:rPr>
          <w:noProof/>
        </w:rPr>
        <w:drawing>
          <wp:inline distT="0" distB="0" distL="0" distR="0" wp14:anchorId="38B3AA03" wp14:editId="38B3AA04">
            <wp:extent cx="3691990" cy="2430347"/>
            <wp:effectExtent l="76200" t="114300" r="79910" b="122353"/>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209703">
                      <a:off x="0" y="0"/>
                      <a:ext cx="3691990" cy="2430347"/>
                    </a:xfrm>
                    <a:prstGeom prst="rect">
                      <a:avLst/>
                    </a:prstGeom>
                    <a:noFill/>
                    <a:ln>
                      <a:noFill/>
                      <a:prstDash/>
                    </a:ln>
                  </pic:spPr>
                </pic:pic>
              </a:graphicData>
            </a:graphic>
          </wp:inline>
        </w:drawing>
      </w:r>
      <w:r>
        <w:rPr>
          <w:rFonts w:ascii="Berlin Sans FB Demi" w:hAnsi="Berlin Sans FB Demi"/>
        </w:rPr>
        <w:t xml:space="preserve"> </w:t>
      </w:r>
    </w:p>
    <w:p w14:paraId="38B3AA07" w14:textId="77777777" w:rsidR="00D26B08" w:rsidRDefault="00D26B08"/>
    <w:p w14:paraId="38B3AA08" w14:textId="77777777" w:rsidR="00D26B08" w:rsidRDefault="0000463E">
      <w:r>
        <w:rPr>
          <w:noProof/>
        </w:rPr>
        <w:drawing>
          <wp:inline distT="0" distB="0" distL="0" distR="0" wp14:anchorId="38B3AA05" wp14:editId="38B3AA06">
            <wp:extent cx="3469023" cy="2318031"/>
            <wp:effectExtent l="133350" t="228600" r="150477" b="215619"/>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21162322">
                      <a:off x="0" y="0"/>
                      <a:ext cx="3469023" cy="2318031"/>
                    </a:xfrm>
                    <a:prstGeom prst="rect">
                      <a:avLst/>
                    </a:prstGeom>
                    <a:noFill/>
                    <a:ln>
                      <a:noFill/>
                      <a:prstDash/>
                    </a:ln>
                  </pic:spPr>
                </pic:pic>
              </a:graphicData>
            </a:graphic>
          </wp:inline>
        </w:drawing>
      </w:r>
    </w:p>
    <w:p w14:paraId="38B3AA09" w14:textId="77777777" w:rsidR="00D26B08" w:rsidRDefault="00D26B08"/>
    <w:p w14:paraId="38B3AA0A" w14:textId="77777777" w:rsidR="00D26B08" w:rsidRDefault="00D26B08"/>
    <w:p w14:paraId="38B3AA0B" w14:textId="77777777" w:rsidR="00D26B08" w:rsidRDefault="0000463E">
      <w:r>
        <w:t xml:space="preserve">Naam : Demi van den Berg </w:t>
      </w:r>
    </w:p>
    <w:p w14:paraId="38B3AA0C" w14:textId="77777777" w:rsidR="00D26B08" w:rsidRDefault="0000463E">
      <w:r>
        <w:t>Klas : 4K4</w:t>
      </w:r>
    </w:p>
    <w:p w14:paraId="38B3AA0D" w14:textId="77777777" w:rsidR="00D26B08" w:rsidRDefault="0000463E">
      <w:r>
        <w:t xml:space="preserve">Stage begeleider : </w:t>
      </w:r>
      <w:proofErr w:type="spellStart"/>
      <w:r>
        <w:t>Mvr</w:t>
      </w:r>
      <w:proofErr w:type="spellEnd"/>
      <w:r>
        <w:t xml:space="preserve"> </w:t>
      </w:r>
      <w:proofErr w:type="spellStart"/>
      <w:r>
        <w:t>Afif</w:t>
      </w:r>
      <w:proofErr w:type="spellEnd"/>
      <w:r>
        <w:t xml:space="preserve"> </w:t>
      </w:r>
    </w:p>
    <w:p w14:paraId="38B3AA0E" w14:textId="77777777" w:rsidR="00D26B08" w:rsidRDefault="0000463E">
      <w:r>
        <w:t xml:space="preserve">Stage periode : de week van 2 t/m 6 december daarna de dinsdagen t/m 14 januari. De </w:t>
      </w:r>
      <w:r>
        <w:t xml:space="preserve">dinsdagen van 28 januari t/m 10 maart. </w:t>
      </w:r>
    </w:p>
    <w:p w14:paraId="38B3AA0F" w14:textId="77777777" w:rsidR="00D26B08" w:rsidRDefault="0000463E">
      <w:pPr>
        <w:pStyle w:val="Titel"/>
      </w:pPr>
      <w:r>
        <w:lastRenderedPageBreak/>
        <w:tab/>
      </w:r>
      <w:r>
        <w:rPr>
          <w:rFonts w:ascii="Berlin Sans FB Demi" w:hAnsi="Berlin Sans FB Demi"/>
        </w:rPr>
        <w:t xml:space="preserve">Voorwoord </w:t>
      </w:r>
    </w:p>
    <w:p w14:paraId="38B3AA10" w14:textId="77777777" w:rsidR="00D26B08" w:rsidRDefault="00D26B08"/>
    <w:p w14:paraId="38B3AA11" w14:textId="77777777" w:rsidR="00D26B08" w:rsidRDefault="0000463E">
      <w:r>
        <w:t xml:space="preserve">Ik ga deze stage periode bij Buurtsupermarkt van den Berg lopen. Het is de leukste supermarkt in Den Haag! De winkel is van mijn oma en het leek me leuk om mijn laatste stage hier te doen. </w:t>
      </w:r>
    </w:p>
    <w:p w14:paraId="38B3AA12" w14:textId="77777777" w:rsidR="00D26B08" w:rsidRDefault="0000463E">
      <w:r>
        <w:t xml:space="preserve">Wat ik </w:t>
      </w:r>
      <w:r>
        <w:t>hier wil leren is :</w:t>
      </w:r>
    </w:p>
    <w:p w14:paraId="38B3AA13" w14:textId="77777777" w:rsidR="00D26B08" w:rsidRDefault="0000463E">
      <w:pPr>
        <w:pStyle w:val="Lijstalinea"/>
        <w:numPr>
          <w:ilvl w:val="0"/>
          <w:numId w:val="1"/>
        </w:numPr>
      </w:pPr>
      <w:r>
        <w:t xml:space="preserve">Kassa </w:t>
      </w:r>
    </w:p>
    <w:p w14:paraId="38B3AA14" w14:textId="77777777" w:rsidR="00D26B08" w:rsidRDefault="0000463E">
      <w:pPr>
        <w:pStyle w:val="Lijstalinea"/>
        <w:numPr>
          <w:ilvl w:val="0"/>
          <w:numId w:val="1"/>
        </w:numPr>
      </w:pPr>
      <w:r>
        <w:t xml:space="preserve">Hoe je vers/ vracht moet vullen </w:t>
      </w:r>
    </w:p>
    <w:p w14:paraId="38B3AA15" w14:textId="77777777" w:rsidR="00D26B08" w:rsidRDefault="0000463E">
      <w:pPr>
        <w:pStyle w:val="Lijstalinea"/>
        <w:numPr>
          <w:ilvl w:val="0"/>
          <w:numId w:val="1"/>
        </w:numPr>
      </w:pPr>
      <w:r>
        <w:t xml:space="preserve">Hoe je met de klanten moet omgaan </w:t>
      </w:r>
    </w:p>
    <w:p w14:paraId="38B3AA16" w14:textId="77777777" w:rsidR="00D26B08" w:rsidRDefault="0000463E">
      <w:r>
        <w:t xml:space="preserve"> Mijn stage is pas geslaagd als dit allemaal is gelukt.</w:t>
      </w:r>
    </w:p>
    <w:p w14:paraId="38B3AA17" w14:textId="77777777" w:rsidR="00D26B08" w:rsidRDefault="00D26B08"/>
    <w:p w14:paraId="38B3AA18" w14:textId="77777777" w:rsidR="00D26B08" w:rsidRDefault="00D26B08"/>
    <w:p w14:paraId="38B3AA19" w14:textId="77777777" w:rsidR="00D26B08" w:rsidRDefault="00D26B08"/>
    <w:p w14:paraId="38B3AA1A" w14:textId="77777777" w:rsidR="00D26B08" w:rsidRDefault="00D26B08"/>
    <w:p w14:paraId="38B3AA1B" w14:textId="77777777" w:rsidR="00D26B08" w:rsidRDefault="00D26B08"/>
    <w:p w14:paraId="38B3AA1C" w14:textId="77777777" w:rsidR="00D26B08" w:rsidRDefault="00D26B08"/>
    <w:p w14:paraId="38B3AA1D" w14:textId="77777777" w:rsidR="00D26B08" w:rsidRDefault="00D26B08"/>
    <w:p w14:paraId="38B3AA1E" w14:textId="77777777" w:rsidR="00D26B08" w:rsidRDefault="00D26B08"/>
    <w:p w14:paraId="38B3AA1F" w14:textId="77777777" w:rsidR="00D26B08" w:rsidRDefault="00D26B08"/>
    <w:p w14:paraId="38B3AA20" w14:textId="77777777" w:rsidR="00D26B08" w:rsidRDefault="00D26B08"/>
    <w:p w14:paraId="38B3AA21" w14:textId="77777777" w:rsidR="00D26B08" w:rsidRDefault="00D26B08"/>
    <w:p w14:paraId="38B3AA22" w14:textId="77777777" w:rsidR="00D26B08" w:rsidRDefault="00D26B08"/>
    <w:p w14:paraId="38B3AA23" w14:textId="77777777" w:rsidR="00D26B08" w:rsidRDefault="00D26B08"/>
    <w:p w14:paraId="38B3AA24" w14:textId="77777777" w:rsidR="00D26B08" w:rsidRDefault="00D26B08"/>
    <w:p w14:paraId="38B3AA25" w14:textId="77777777" w:rsidR="00D26B08" w:rsidRDefault="00D26B08"/>
    <w:p w14:paraId="38B3AA26" w14:textId="77777777" w:rsidR="00D26B08" w:rsidRDefault="00D26B08"/>
    <w:p w14:paraId="38B3AA27" w14:textId="77777777" w:rsidR="00D26B08" w:rsidRDefault="00D26B08"/>
    <w:p w14:paraId="38B3AA28" w14:textId="77777777" w:rsidR="00D26B08" w:rsidRDefault="00D26B08"/>
    <w:p w14:paraId="38B3AA29" w14:textId="77777777" w:rsidR="00D26B08" w:rsidRDefault="00D26B08"/>
    <w:p w14:paraId="38B3AA2A" w14:textId="77777777" w:rsidR="00D26B08" w:rsidRDefault="00D26B08"/>
    <w:p w14:paraId="38B3AA2B" w14:textId="77777777" w:rsidR="00D26B08" w:rsidRDefault="00D26B08"/>
    <w:p w14:paraId="38B3AA2C" w14:textId="77777777" w:rsidR="00D26B08" w:rsidRDefault="00D26B08"/>
    <w:p w14:paraId="38B3AA2D" w14:textId="77777777" w:rsidR="00D26B08" w:rsidRDefault="00D26B08"/>
    <w:p w14:paraId="38B3AA2E" w14:textId="77777777" w:rsidR="00D26B08" w:rsidRDefault="0000463E">
      <w:pPr>
        <w:pStyle w:val="Kopvaninhoudsopgave"/>
        <w:outlineLvl w:val="9"/>
      </w:pPr>
      <w:r>
        <w:rPr>
          <w:rFonts w:ascii="Berlin Sans FB Demi" w:hAnsi="Berlin Sans FB Demi"/>
          <w:color w:val="auto"/>
        </w:rPr>
        <w:lastRenderedPageBreak/>
        <w:t>Inhoud</w:t>
      </w:r>
    </w:p>
    <w:p w14:paraId="38B3AA2F" w14:textId="77777777" w:rsidR="00D26B08" w:rsidRDefault="0000463E">
      <w:pPr>
        <w:pStyle w:val="Inhopg1"/>
        <w:tabs>
          <w:tab w:val="right" w:leader="dot" w:pos="9062"/>
        </w:tabs>
      </w:pPr>
      <w:r>
        <w:rPr>
          <w:rFonts w:ascii="Calibri Light" w:eastAsia="Times New Roman" w:hAnsi="Calibri Light"/>
          <w:color w:val="2F5496"/>
          <w:sz w:val="32"/>
          <w:szCs w:val="32"/>
          <w:lang w:eastAsia="nl-NL"/>
        </w:rPr>
        <w:fldChar w:fldCharType="begin"/>
      </w:r>
      <w:r>
        <w:instrText xml:space="preserve"> TOC \o "1-3" \u \h </w:instrText>
      </w:r>
      <w:r>
        <w:rPr>
          <w:rFonts w:ascii="Calibri Light" w:eastAsia="Times New Roman" w:hAnsi="Calibri Light"/>
          <w:color w:val="2F5496"/>
          <w:sz w:val="32"/>
          <w:szCs w:val="32"/>
          <w:lang w:eastAsia="nl-NL"/>
        </w:rPr>
        <w:fldChar w:fldCharType="separate"/>
      </w:r>
      <w:hyperlink r:id="rId9" w:history="1">
        <w:r>
          <w:rPr>
            <w:rStyle w:val="Hyperlink"/>
          </w:rPr>
          <w:t>Weekverslag</w:t>
        </w:r>
        <w:r>
          <w:tab/>
          <w:t>4</w:t>
        </w:r>
      </w:hyperlink>
    </w:p>
    <w:p w14:paraId="38B3AA30" w14:textId="77777777" w:rsidR="00D26B08" w:rsidRDefault="0000463E">
      <w:pPr>
        <w:pStyle w:val="Inhopg2"/>
        <w:tabs>
          <w:tab w:val="right" w:leader="dot" w:pos="9062"/>
        </w:tabs>
      </w:pPr>
      <w:hyperlink r:id="rId10" w:history="1">
        <w:r>
          <w:rPr>
            <w:rStyle w:val="Hyperlink"/>
          </w:rPr>
          <w:t>dinsdag 3 december</w:t>
        </w:r>
        <w:r>
          <w:tab/>
          <w:t>4</w:t>
        </w:r>
      </w:hyperlink>
    </w:p>
    <w:p w14:paraId="38B3AA31" w14:textId="77777777" w:rsidR="00D26B08" w:rsidRDefault="0000463E">
      <w:pPr>
        <w:pStyle w:val="Inhopg2"/>
        <w:tabs>
          <w:tab w:val="right" w:leader="dot" w:pos="9062"/>
        </w:tabs>
      </w:pPr>
      <w:hyperlink r:id="rId11" w:history="1">
        <w:r>
          <w:rPr>
            <w:rStyle w:val="Hyperlink"/>
          </w:rPr>
          <w:t>woensdag 4 december</w:t>
        </w:r>
        <w:r>
          <w:tab/>
          <w:t>4</w:t>
        </w:r>
      </w:hyperlink>
    </w:p>
    <w:p w14:paraId="38B3AA32" w14:textId="77777777" w:rsidR="00D26B08" w:rsidRDefault="0000463E">
      <w:pPr>
        <w:pStyle w:val="Inhopg2"/>
        <w:tabs>
          <w:tab w:val="right" w:leader="dot" w:pos="9062"/>
        </w:tabs>
      </w:pPr>
      <w:hyperlink r:id="rId12" w:history="1">
        <w:r>
          <w:rPr>
            <w:rStyle w:val="Hyperlink"/>
          </w:rPr>
          <w:t>donderdag 5 december</w:t>
        </w:r>
        <w:r>
          <w:tab/>
          <w:t>4</w:t>
        </w:r>
      </w:hyperlink>
    </w:p>
    <w:p w14:paraId="38B3AA33" w14:textId="77777777" w:rsidR="00D26B08" w:rsidRDefault="0000463E">
      <w:pPr>
        <w:pStyle w:val="Inhopg2"/>
        <w:tabs>
          <w:tab w:val="right" w:leader="dot" w:pos="9062"/>
        </w:tabs>
      </w:pPr>
      <w:hyperlink r:id="rId13" w:history="1">
        <w:r>
          <w:rPr>
            <w:rStyle w:val="Hyperlink"/>
          </w:rPr>
          <w:t xml:space="preserve">vrijdag 6 </w:t>
        </w:r>
        <w:r>
          <w:rPr>
            <w:rStyle w:val="Hyperlink"/>
          </w:rPr>
          <w:t>december</w:t>
        </w:r>
        <w:r>
          <w:tab/>
          <w:t>4</w:t>
        </w:r>
      </w:hyperlink>
    </w:p>
    <w:p w14:paraId="38B3AA34" w14:textId="77777777" w:rsidR="00D26B08" w:rsidRDefault="0000463E">
      <w:pPr>
        <w:pStyle w:val="Inhopg1"/>
        <w:tabs>
          <w:tab w:val="right" w:leader="dot" w:pos="9062"/>
        </w:tabs>
      </w:pPr>
      <w:hyperlink r:id="rId14" w:history="1">
        <w:r>
          <w:rPr>
            <w:rStyle w:val="Hyperlink"/>
          </w:rPr>
          <w:t>Handelingsverslag 1 : broodkast schoonmaken</w:t>
        </w:r>
        <w:r>
          <w:tab/>
          <w:t>5</w:t>
        </w:r>
      </w:hyperlink>
    </w:p>
    <w:p w14:paraId="38B3AA35" w14:textId="77777777" w:rsidR="00D26B08" w:rsidRDefault="0000463E">
      <w:pPr>
        <w:pStyle w:val="Inhopg1"/>
        <w:tabs>
          <w:tab w:val="right" w:leader="dot" w:pos="9062"/>
        </w:tabs>
      </w:pPr>
      <w:hyperlink r:id="rId15" w:history="1">
        <w:r>
          <w:rPr>
            <w:rStyle w:val="Hyperlink"/>
          </w:rPr>
          <w:t>Handelingsverslag 2 : vers vullen</w:t>
        </w:r>
        <w:r>
          <w:tab/>
          <w:t>6</w:t>
        </w:r>
      </w:hyperlink>
    </w:p>
    <w:p w14:paraId="38B3AA36" w14:textId="77777777" w:rsidR="00D26B08" w:rsidRDefault="0000463E">
      <w:pPr>
        <w:pStyle w:val="Inhopg1"/>
        <w:tabs>
          <w:tab w:val="right" w:leader="dot" w:pos="9062"/>
        </w:tabs>
      </w:pPr>
      <w:hyperlink r:id="rId16" w:history="1">
        <w:r>
          <w:rPr>
            <w:rStyle w:val="Hyperlink"/>
          </w:rPr>
          <w:t>Handelingsverslag 3 : kassa</w:t>
        </w:r>
        <w:r>
          <w:tab/>
          <w:t>7</w:t>
        </w:r>
      </w:hyperlink>
    </w:p>
    <w:p w14:paraId="38B3AA37" w14:textId="77777777" w:rsidR="00D26B08" w:rsidRDefault="0000463E">
      <w:pPr>
        <w:pStyle w:val="Inhopg1"/>
        <w:tabs>
          <w:tab w:val="right" w:leader="dot" w:pos="9062"/>
        </w:tabs>
      </w:pPr>
      <w:hyperlink r:id="rId17" w:history="1">
        <w:r>
          <w:rPr>
            <w:rStyle w:val="Hyperlink"/>
          </w:rPr>
          <w:t>Handeling</w:t>
        </w:r>
        <w:r>
          <w:rPr>
            <w:rStyle w:val="Hyperlink"/>
          </w:rPr>
          <w:t>sverslag 4: brood snijden.</w:t>
        </w:r>
        <w:r>
          <w:tab/>
          <w:t>8</w:t>
        </w:r>
      </w:hyperlink>
    </w:p>
    <w:p w14:paraId="38B3AA38" w14:textId="77777777" w:rsidR="00D26B08" w:rsidRDefault="0000463E">
      <w:pPr>
        <w:pStyle w:val="Inhopg1"/>
        <w:tabs>
          <w:tab w:val="right" w:leader="dot" w:pos="9062"/>
        </w:tabs>
      </w:pPr>
      <w:hyperlink r:id="rId18" w:history="1">
        <w:r>
          <w:rPr>
            <w:rStyle w:val="Hyperlink"/>
          </w:rPr>
          <w:t>Handelingsverslag 5: pakketten invoeren</w:t>
        </w:r>
        <w:r>
          <w:tab/>
          <w:t>9</w:t>
        </w:r>
      </w:hyperlink>
    </w:p>
    <w:p w14:paraId="38B3AA39" w14:textId="77777777" w:rsidR="00D26B08" w:rsidRDefault="0000463E">
      <w:pPr>
        <w:pStyle w:val="Inhopg1"/>
        <w:tabs>
          <w:tab w:val="right" w:leader="dot" w:pos="9062"/>
        </w:tabs>
      </w:pPr>
      <w:hyperlink r:id="rId19" w:history="1">
        <w:r>
          <w:rPr>
            <w:rStyle w:val="Hyperlink"/>
          </w:rPr>
          <w:t>Handelingsverslag 6: voorraad checken.</w:t>
        </w:r>
        <w:r>
          <w:tab/>
          <w:t>10</w:t>
        </w:r>
      </w:hyperlink>
    </w:p>
    <w:p w14:paraId="38B3AA3A" w14:textId="77777777" w:rsidR="00D26B08" w:rsidRDefault="0000463E">
      <w:pPr>
        <w:pStyle w:val="Inhopg1"/>
        <w:tabs>
          <w:tab w:val="right" w:leader="dot" w:pos="9062"/>
        </w:tabs>
      </w:pPr>
      <w:hyperlink r:id="rId20" w:history="1">
        <w:r>
          <w:rPr>
            <w:rStyle w:val="Hyperlink"/>
          </w:rPr>
          <w:t>Maatopdrachten.</w:t>
        </w:r>
        <w:r>
          <w:tab/>
          <w:t>11</w:t>
        </w:r>
      </w:hyperlink>
    </w:p>
    <w:p w14:paraId="38B3AA3B" w14:textId="77777777" w:rsidR="00D26B08" w:rsidRDefault="0000463E">
      <w:pPr>
        <w:pStyle w:val="Inhopg2"/>
        <w:tabs>
          <w:tab w:val="right" w:leader="dot" w:pos="9062"/>
        </w:tabs>
      </w:pPr>
      <w:hyperlink r:id="rId21" w:history="1">
        <w:r>
          <w:rPr>
            <w:rStyle w:val="Hyperlink"/>
          </w:rPr>
          <w:t>Maatopdracht 1 :</w:t>
        </w:r>
        <w:r>
          <w:tab/>
          <w:t>12</w:t>
        </w:r>
      </w:hyperlink>
    </w:p>
    <w:p w14:paraId="38B3AA3C" w14:textId="77777777" w:rsidR="00D26B08" w:rsidRDefault="0000463E">
      <w:pPr>
        <w:pStyle w:val="Inhopg2"/>
        <w:tabs>
          <w:tab w:val="right" w:leader="dot" w:pos="9062"/>
        </w:tabs>
      </w:pPr>
      <w:hyperlink r:id="rId22" w:history="1">
        <w:r>
          <w:rPr>
            <w:rStyle w:val="Hyperlink"/>
          </w:rPr>
          <w:t>Maatopdracht 2:</w:t>
        </w:r>
        <w:r>
          <w:tab/>
          <w:t>13</w:t>
        </w:r>
      </w:hyperlink>
    </w:p>
    <w:p w14:paraId="38B3AA3D" w14:textId="77777777" w:rsidR="00D26B08" w:rsidRDefault="0000463E">
      <w:pPr>
        <w:pStyle w:val="Inhopg2"/>
        <w:tabs>
          <w:tab w:val="right" w:leader="dot" w:pos="9062"/>
        </w:tabs>
      </w:pPr>
      <w:hyperlink r:id="rId23" w:history="1">
        <w:r>
          <w:rPr>
            <w:rStyle w:val="Hyperlink"/>
          </w:rPr>
          <w:t>Maatopdracht 3:</w:t>
        </w:r>
        <w:r>
          <w:tab/>
          <w:t>14</w:t>
        </w:r>
      </w:hyperlink>
    </w:p>
    <w:p w14:paraId="38B3AA3E" w14:textId="77777777" w:rsidR="00D26B08" w:rsidRDefault="0000463E">
      <w:pPr>
        <w:pStyle w:val="Inhopg2"/>
        <w:tabs>
          <w:tab w:val="right" w:leader="dot" w:pos="9062"/>
        </w:tabs>
      </w:pPr>
      <w:hyperlink r:id="rId24" w:history="1">
        <w:r>
          <w:rPr>
            <w:rStyle w:val="Hyperlink"/>
          </w:rPr>
          <w:t>Maatopdracht 4:</w:t>
        </w:r>
        <w:r>
          <w:tab/>
          <w:t>15</w:t>
        </w:r>
      </w:hyperlink>
    </w:p>
    <w:p w14:paraId="38B3AA3F" w14:textId="77777777" w:rsidR="00D26B08" w:rsidRDefault="0000463E">
      <w:pPr>
        <w:pStyle w:val="Inhopg2"/>
        <w:tabs>
          <w:tab w:val="right" w:leader="dot" w:pos="9062"/>
        </w:tabs>
      </w:pPr>
      <w:hyperlink r:id="rId25" w:history="1">
        <w:r>
          <w:rPr>
            <w:rStyle w:val="Hyperlink"/>
          </w:rPr>
          <w:t>Maatopdracht 5:</w:t>
        </w:r>
        <w:r>
          <w:tab/>
          <w:t>16</w:t>
        </w:r>
      </w:hyperlink>
    </w:p>
    <w:p w14:paraId="38B3AA40" w14:textId="77777777" w:rsidR="00D26B08" w:rsidRDefault="0000463E">
      <w:pPr>
        <w:pStyle w:val="Inhopg1"/>
        <w:tabs>
          <w:tab w:val="right" w:leader="dot" w:pos="9062"/>
        </w:tabs>
      </w:pPr>
      <w:hyperlink r:id="rId26" w:history="1">
        <w:r>
          <w:rPr>
            <w:rStyle w:val="Hyperlink"/>
          </w:rPr>
          <w:t>Nawoo</w:t>
        </w:r>
        <w:r>
          <w:rPr>
            <w:rStyle w:val="Hyperlink"/>
          </w:rPr>
          <w:t>rd</w:t>
        </w:r>
        <w:r>
          <w:tab/>
          <w:t>17</w:t>
        </w:r>
      </w:hyperlink>
    </w:p>
    <w:p w14:paraId="38B3AA41" w14:textId="77777777" w:rsidR="00D26B08" w:rsidRDefault="0000463E">
      <w:r>
        <w:fldChar w:fldCharType="end"/>
      </w:r>
    </w:p>
    <w:p w14:paraId="38B3AA42" w14:textId="77777777" w:rsidR="00D26B08" w:rsidRDefault="00D26B08"/>
    <w:p w14:paraId="38B3AA43" w14:textId="77777777" w:rsidR="00D26B08" w:rsidRDefault="0000463E">
      <w:pPr>
        <w:tabs>
          <w:tab w:val="left" w:pos="2730"/>
        </w:tabs>
      </w:pPr>
      <w:r>
        <w:tab/>
      </w:r>
    </w:p>
    <w:p w14:paraId="38B3AA44" w14:textId="77777777" w:rsidR="00D26B08" w:rsidRDefault="00D26B08"/>
    <w:p w14:paraId="38B3AA45" w14:textId="77777777" w:rsidR="00D26B08" w:rsidRDefault="00D26B08"/>
    <w:p w14:paraId="38B3AA46" w14:textId="77777777" w:rsidR="00D26B08" w:rsidRDefault="00D26B08"/>
    <w:p w14:paraId="38B3AA47" w14:textId="77777777" w:rsidR="00D26B08" w:rsidRDefault="00D26B08"/>
    <w:p w14:paraId="38B3AA48" w14:textId="77777777" w:rsidR="00D26B08" w:rsidRDefault="00D26B08"/>
    <w:p w14:paraId="38B3AA49" w14:textId="77777777" w:rsidR="00D26B08" w:rsidRDefault="00D26B08"/>
    <w:p w14:paraId="38B3AA4A" w14:textId="77777777" w:rsidR="00D26B08" w:rsidRDefault="00D26B08"/>
    <w:p w14:paraId="38B3AA4B" w14:textId="77777777" w:rsidR="00D26B08" w:rsidRDefault="00D26B08"/>
    <w:p w14:paraId="38B3AA4C" w14:textId="77777777" w:rsidR="00D26B08" w:rsidRDefault="00D26B08"/>
    <w:p w14:paraId="38B3AA4D" w14:textId="77777777" w:rsidR="00D26B08" w:rsidRDefault="00D26B08"/>
    <w:p w14:paraId="38B3AA4E" w14:textId="77777777" w:rsidR="00D26B08" w:rsidRDefault="00D26B08">
      <w:pPr>
        <w:pageBreakBefore/>
        <w:suppressAutoHyphens w:val="0"/>
      </w:pPr>
    </w:p>
    <w:p w14:paraId="38B3AA4F" w14:textId="77777777" w:rsidR="00D26B08" w:rsidRDefault="0000463E">
      <w:pPr>
        <w:pStyle w:val="Kop1"/>
      </w:pPr>
      <w:bookmarkStart w:id="0" w:name="_Toc34679194"/>
      <w:r>
        <w:t>Weekverslag</w:t>
      </w:r>
      <w:bookmarkEnd w:id="0"/>
      <w:r>
        <w:t xml:space="preserve"> </w:t>
      </w:r>
    </w:p>
    <w:p w14:paraId="38B3AA50" w14:textId="77777777" w:rsidR="00D26B08" w:rsidRDefault="00D26B08"/>
    <w:p w14:paraId="38B3AA51" w14:textId="77777777" w:rsidR="00D26B08" w:rsidRDefault="0000463E">
      <w:pPr>
        <w:rPr>
          <w:rFonts w:ascii="Berlin Sans FB Demi" w:hAnsi="Berlin Sans FB Demi"/>
          <w:sz w:val="28"/>
          <w:szCs w:val="28"/>
        </w:rPr>
      </w:pPr>
      <w:r>
        <w:rPr>
          <w:rFonts w:ascii="Berlin Sans FB Demi" w:hAnsi="Berlin Sans FB Demi"/>
          <w:sz w:val="28"/>
          <w:szCs w:val="28"/>
        </w:rPr>
        <w:t>maandag 2 december</w:t>
      </w:r>
    </w:p>
    <w:p w14:paraId="38B3AA52" w14:textId="77777777" w:rsidR="00D26B08" w:rsidRDefault="0000463E">
      <w:pPr>
        <w:rPr>
          <w:rFonts w:ascii="Berlin Sans FB Demi" w:hAnsi="Berlin Sans FB Demi"/>
        </w:rPr>
      </w:pPr>
      <w:r>
        <w:rPr>
          <w:rFonts w:ascii="Berlin Sans FB Demi" w:hAnsi="Berlin Sans FB Demi"/>
        </w:rPr>
        <w:t>7.00-13.00</w:t>
      </w:r>
    </w:p>
    <w:p w14:paraId="38B3AA53" w14:textId="77777777" w:rsidR="00D26B08" w:rsidRDefault="0000463E">
      <w:r>
        <w:t xml:space="preserve">de eerste dag begon in om 7 uur. De winkel gaat om 7.30 open. Ik heb toen al het brood gesneden met een speciale machine. De bakker zet het brood altijd </w:t>
      </w:r>
      <w:proofErr w:type="spellStart"/>
      <w:r>
        <w:t>snachts</w:t>
      </w:r>
      <w:proofErr w:type="spellEnd"/>
      <w:r>
        <w:t xml:space="preserve"> in de winkel. Na het </w:t>
      </w:r>
      <w:r>
        <w:t xml:space="preserve">brood snijden heb ik samen met Yvonne vers gevuld (groente en fruit) en heeft ze me allemaal dingen daarover uitgelegd hoe je dat moet doen dus bijvoorbeeld goed op de datum letten. </w:t>
      </w:r>
    </w:p>
    <w:p w14:paraId="38B3AA54" w14:textId="77777777" w:rsidR="00D26B08" w:rsidRDefault="00D26B08"/>
    <w:p w14:paraId="38B3AA55" w14:textId="77777777" w:rsidR="00D26B08" w:rsidRDefault="0000463E">
      <w:pPr>
        <w:pStyle w:val="Kop2"/>
      </w:pPr>
      <w:bookmarkStart w:id="1" w:name="_Toc34679195"/>
      <w:r>
        <w:t>dinsdag 3 december</w:t>
      </w:r>
      <w:bookmarkEnd w:id="1"/>
    </w:p>
    <w:p w14:paraId="38B3AA56" w14:textId="77777777" w:rsidR="00D26B08" w:rsidRDefault="0000463E">
      <w:pPr>
        <w:rPr>
          <w:rFonts w:ascii="Berlin Sans FB Demi" w:hAnsi="Berlin Sans FB Demi"/>
        </w:rPr>
      </w:pPr>
      <w:r>
        <w:rPr>
          <w:rFonts w:ascii="Berlin Sans FB Demi" w:hAnsi="Berlin Sans FB Demi"/>
        </w:rPr>
        <w:t xml:space="preserve">12.30- 18.30 (tot sluit) </w:t>
      </w:r>
    </w:p>
    <w:p w14:paraId="38B3AA57" w14:textId="77777777" w:rsidR="00D26B08" w:rsidRDefault="0000463E">
      <w:r>
        <w:t xml:space="preserve">vandaag kwamen er heel erg </w:t>
      </w:r>
      <w:r>
        <w:t xml:space="preserve">veel pakketjes binnen omdat het natuurlijk black </w:t>
      </w:r>
      <w:proofErr w:type="spellStart"/>
      <w:r>
        <w:t>friday</w:t>
      </w:r>
      <w:proofErr w:type="spellEnd"/>
      <w:r>
        <w:t xml:space="preserve"> was geweest dus ik heb geleerd hoe je pakketjes in moet scannen van DPD en van UPS. Je hebt een soort telefoon scanner en daarmee scan je alle pakjes in daarna pak je om de beurt een pakketje en kijk </w:t>
      </w:r>
      <w:r>
        <w:t>je welke naam daar op staat en zet je die naam in een map en je zet er ook een code bij zodat je het altijd terug kan vinden. Als er dan een klant komt om zijn of haar pakketje op te halen dan scan je hem nog een keer en vraag je om legitimatie zodat je we</w:t>
      </w:r>
      <w:r>
        <w:t xml:space="preserve">et dat het pakje voor diegene is en daarna moeten ze een handtekening zetten en mag je het pakje mee geven. Nadat ik alle pakjes had </w:t>
      </w:r>
      <w:proofErr w:type="spellStart"/>
      <w:r>
        <w:t>ingescand</w:t>
      </w:r>
      <w:proofErr w:type="spellEnd"/>
      <w:r>
        <w:t xml:space="preserve"> heb ik nog een paar vakken gevuld. Later ik heb nog de broodkast schoongemaakt. En daarna hebben we nog een paar </w:t>
      </w:r>
      <w:r>
        <w:t xml:space="preserve">dingen gedaan en toen ging de winkel dicht. </w:t>
      </w:r>
    </w:p>
    <w:p w14:paraId="38B3AA58" w14:textId="77777777" w:rsidR="00D26B08" w:rsidRDefault="00D26B08"/>
    <w:p w14:paraId="38B3AA59" w14:textId="77777777" w:rsidR="00D26B08" w:rsidRDefault="0000463E">
      <w:pPr>
        <w:pStyle w:val="Kop2"/>
      </w:pPr>
      <w:bookmarkStart w:id="2" w:name="_Toc34679196"/>
      <w:r>
        <w:t>woensdag 4 december</w:t>
      </w:r>
      <w:bookmarkEnd w:id="2"/>
    </w:p>
    <w:p w14:paraId="38B3AA5A" w14:textId="77777777" w:rsidR="00D26B08" w:rsidRDefault="0000463E">
      <w:pPr>
        <w:rPr>
          <w:rFonts w:ascii="Berlin Sans FB Demi" w:hAnsi="Berlin Sans FB Demi"/>
        </w:rPr>
      </w:pPr>
      <w:r>
        <w:rPr>
          <w:rFonts w:ascii="Berlin Sans FB Demi" w:hAnsi="Berlin Sans FB Demi"/>
        </w:rPr>
        <w:t>7.00-16.30</w:t>
      </w:r>
    </w:p>
    <w:p w14:paraId="38B3AA5B" w14:textId="77777777" w:rsidR="00D26B08" w:rsidRDefault="0000463E">
      <w:r>
        <w:t>vandaag ben ik weer vroeg begonnen. ik heb als eerst erg veel brood gesneden. Daar ben ik redelijk lang mee bezig geweest. Daarna heb ik vakken gevuld en dan moet je ook goed op d</w:t>
      </w:r>
      <w:r>
        <w:t xml:space="preserve">e datum letten dat de eerste datum vooraan staat zodat de klanten die als eerst kopen en degene die het langst houdbaar is achteraan staat. Ik heb ook nog even de winkel gespiegeld. </w:t>
      </w:r>
    </w:p>
    <w:p w14:paraId="38B3AA5C" w14:textId="77777777" w:rsidR="00D26B08" w:rsidRDefault="00D26B08"/>
    <w:p w14:paraId="38B3AA5D" w14:textId="77777777" w:rsidR="00D26B08" w:rsidRDefault="0000463E">
      <w:pPr>
        <w:pStyle w:val="Kop2"/>
      </w:pPr>
      <w:bookmarkStart w:id="3" w:name="_Toc34679197"/>
      <w:r>
        <w:t>donderdag 5 december</w:t>
      </w:r>
      <w:bookmarkEnd w:id="3"/>
    </w:p>
    <w:p w14:paraId="38B3AA5E" w14:textId="77777777" w:rsidR="00D26B08" w:rsidRDefault="0000463E">
      <w:r>
        <w:t>vandaag was ik niet in de winkel maar op een basiss</w:t>
      </w:r>
      <w:r>
        <w:t xml:space="preserve">chool ik ben samen met </w:t>
      </w:r>
      <w:proofErr w:type="spellStart"/>
      <w:r>
        <w:t>Raya</w:t>
      </w:r>
      <w:proofErr w:type="spellEnd"/>
      <w:r>
        <w:t xml:space="preserve"> roetveeg piet geweest. Dat was super leuk!</w:t>
      </w:r>
    </w:p>
    <w:p w14:paraId="38B3AA5F" w14:textId="77777777" w:rsidR="00D26B08" w:rsidRDefault="00D26B08"/>
    <w:p w14:paraId="38B3AA60" w14:textId="77777777" w:rsidR="00D26B08" w:rsidRDefault="0000463E">
      <w:pPr>
        <w:pStyle w:val="Kop2"/>
      </w:pPr>
      <w:bookmarkStart w:id="4" w:name="_Toc34679198"/>
      <w:r>
        <w:t>vrijdag 6 december</w:t>
      </w:r>
      <w:bookmarkEnd w:id="4"/>
      <w:r>
        <w:t xml:space="preserve"> </w:t>
      </w:r>
    </w:p>
    <w:p w14:paraId="38B3AA61" w14:textId="77777777" w:rsidR="00D26B08" w:rsidRDefault="0000463E">
      <w:pPr>
        <w:rPr>
          <w:rFonts w:ascii="Berlin Sans FB Demi" w:hAnsi="Berlin Sans FB Demi"/>
        </w:rPr>
      </w:pPr>
      <w:r>
        <w:rPr>
          <w:rFonts w:ascii="Berlin Sans FB Demi" w:hAnsi="Berlin Sans FB Demi"/>
        </w:rPr>
        <w:t xml:space="preserve">10.00-16.30 </w:t>
      </w:r>
    </w:p>
    <w:p w14:paraId="38B3AA62" w14:textId="77777777" w:rsidR="00D26B08" w:rsidRDefault="0000463E">
      <w:r>
        <w:t xml:space="preserve">Vandaag heb ik vers gevuld en ook nog de normale vracht gevuld. Er kwamen weer pakketjes binnen dus die heb ik weer </w:t>
      </w:r>
      <w:proofErr w:type="spellStart"/>
      <w:r>
        <w:t>ingescand</w:t>
      </w:r>
      <w:proofErr w:type="spellEnd"/>
      <w:r>
        <w:t xml:space="preserve"> en opgeschreven. Verder h</w:t>
      </w:r>
      <w:r>
        <w:t xml:space="preserve">eb ik nog de winkel gespiegeld en geveegd </w:t>
      </w:r>
    </w:p>
    <w:p w14:paraId="38B3AA63" w14:textId="77777777" w:rsidR="00D26B08" w:rsidRDefault="00D26B08">
      <w:pPr>
        <w:pStyle w:val="Titel"/>
        <w:rPr>
          <w:rFonts w:ascii="Berlin Sans FB Demi" w:hAnsi="Berlin Sans FB Demi"/>
          <w:sz w:val="44"/>
          <w:szCs w:val="44"/>
        </w:rPr>
      </w:pPr>
    </w:p>
    <w:p w14:paraId="38B3AA64" w14:textId="77777777" w:rsidR="00D26B08" w:rsidRDefault="00D26B08">
      <w:pPr>
        <w:pageBreakBefore/>
        <w:suppressAutoHyphens w:val="0"/>
      </w:pPr>
    </w:p>
    <w:p w14:paraId="38B3AA65" w14:textId="77777777" w:rsidR="00D26B08" w:rsidRDefault="0000463E">
      <w:pPr>
        <w:pStyle w:val="Kop1"/>
      </w:pPr>
      <w:bookmarkStart w:id="5" w:name="_Toc34679199"/>
      <w:r>
        <w:t>Handelingsverslag 1 : broodkast schoonmaken</w:t>
      </w:r>
      <w:bookmarkEnd w:id="5"/>
      <w:r>
        <w:t xml:space="preserve">  </w:t>
      </w:r>
    </w:p>
    <w:p w14:paraId="38B3AA66" w14:textId="77777777" w:rsidR="00D26B08" w:rsidRDefault="00D26B08"/>
    <w:p w14:paraId="38B3AA67" w14:textId="77777777" w:rsidR="00D26B08" w:rsidRDefault="0000463E">
      <w:r>
        <w:t xml:space="preserve">Rond een uur of 5 maken we altijd de broodkast schoon. Eerst haal je alle broodjes eruit en dan doe je ze in een zakje en dat zakje doe je dan in een </w:t>
      </w:r>
      <w:r>
        <w:t xml:space="preserve">broodmandje en zet je even aan de kant. Dan haal je al het bakpapier uit de kast en veeg je alle kruimels weg die vallen dan op de onderste plank. Dan heb je een theedoek en daar spuit je een beetje </w:t>
      </w:r>
      <w:proofErr w:type="spellStart"/>
      <w:r>
        <w:t>glasex</w:t>
      </w:r>
      <w:proofErr w:type="spellEnd"/>
      <w:r>
        <w:t xml:space="preserve"> op en dan maak je elk raampje schoon van de broodk</w:t>
      </w:r>
      <w:r>
        <w:t>ast ( binnen en buiten kant) als je dat gedaan heb haal je de onderste planken eruit en kan je alle kruimels in een gleuf vegen ze vallen dan in een soort bakje en die haal je er dan uit zodat de kruimels weg zijn. Dan veeg je nog even de planken af en dan</w:t>
      </w:r>
      <w:r>
        <w:t xml:space="preserve"> leg je de broodjes weer terug. </w:t>
      </w:r>
    </w:p>
    <w:p w14:paraId="38B3AA68" w14:textId="77777777" w:rsidR="00D26B08" w:rsidRDefault="00D26B08"/>
    <w:p w14:paraId="38B3AA69" w14:textId="77777777" w:rsidR="00D26B08" w:rsidRDefault="00D26B08"/>
    <w:p w14:paraId="38B3AA6A" w14:textId="64D423F5" w:rsidR="00D26B08" w:rsidRDefault="00E41BAF">
      <w:r>
        <w:rPr>
          <w:noProof/>
        </w:rPr>
        <w:drawing>
          <wp:inline distT="0" distB="0" distL="0" distR="0" wp14:anchorId="451D1F21" wp14:editId="4D3B46BE">
            <wp:extent cx="5760720" cy="4322445"/>
            <wp:effectExtent l="0" t="4763" r="6668" b="6667"/>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5760720" cy="4322445"/>
                    </a:xfrm>
                    <a:prstGeom prst="rect">
                      <a:avLst/>
                    </a:prstGeom>
                    <a:noFill/>
                    <a:ln>
                      <a:noFill/>
                    </a:ln>
                  </pic:spPr>
                </pic:pic>
              </a:graphicData>
            </a:graphic>
          </wp:inline>
        </w:drawing>
      </w:r>
    </w:p>
    <w:p w14:paraId="38B3AA6B" w14:textId="77777777" w:rsidR="00D26B08" w:rsidRDefault="00D26B08"/>
    <w:p w14:paraId="38B3AA6C" w14:textId="77777777" w:rsidR="00D26B08" w:rsidRDefault="00D26B08"/>
    <w:p w14:paraId="38B3AA6D" w14:textId="77777777" w:rsidR="00D26B08" w:rsidRDefault="00D26B08"/>
    <w:p w14:paraId="38B3AA6E" w14:textId="77777777" w:rsidR="00D26B08" w:rsidRDefault="00D26B08"/>
    <w:p w14:paraId="38B3AA6F" w14:textId="77777777" w:rsidR="00D26B08" w:rsidRDefault="00D26B08"/>
    <w:p w14:paraId="38B3AA70" w14:textId="77777777" w:rsidR="00D26B08" w:rsidRDefault="00D26B08"/>
    <w:p w14:paraId="38B3AA71" w14:textId="77777777" w:rsidR="00D26B08" w:rsidRDefault="00D26B08"/>
    <w:p w14:paraId="38B3AA72" w14:textId="77777777" w:rsidR="00D26B08" w:rsidRDefault="00D26B08"/>
    <w:p w14:paraId="38B3AA73" w14:textId="77777777" w:rsidR="00D26B08" w:rsidRDefault="00D26B08"/>
    <w:p w14:paraId="38B3AA74" w14:textId="77777777" w:rsidR="00D26B08" w:rsidRDefault="00D26B08"/>
    <w:p w14:paraId="38B3AA75" w14:textId="77777777" w:rsidR="00D26B08" w:rsidRDefault="00D26B08"/>
    <w:p w14:paraId="38B3AA76" w14:textId="77777777" w:rsidR="00D26B08" w:rsidRDefault="00D26B08"/>
    <w:p w14:paraId="38B3AA77" w14:textId="77777777" w:rsidR="00D26B08" w:rsidRDefault="00D26B08"/>
    <w:p w14:paraId="38B3AA78" w14:textId="77777777" w:rsidR="00D26B08" w:rsidRDefault="00D26B08"/>
    <w:p w14:paraId="38B3AA79" w14:textId="77777777" w:rsidR="00D26B08" w:rsidRDefault="00D26B08"/>
    <w:p w14:paraId="38B3AA7A" w14:textId="77777777" w:rsidR="00D26B08" w:rsidRDefault="00D26B08"/>
    <w:p w14:paraId="38B3AA7B" w14:textId="77777777" w:rsidR="00D26B08" w:rsidRDefault="00D26B08"/>
    <w:p w14:paraId="38B3AA7C" w14:textId="77777777" w:rsidR="00D26B08" w:rsidRDefault="00D26B08"/>
    <w:p w14:paraId="38B3AA7D" w14:textId="77777777" w:rsidR="00D26B08" w:rsidRDefault="00D26B08"/>
    <w:p w14:paraId="38B3AA7E" w14:textId="77777777" w:rsidR="00D26B08" w:rsidRDefault="00D26B08"/>
    <w:p w14:paraId="38B3AA7F" w14:textId="77777777" w:rsidR="00D26B08" w:rsidRDefault="00D26B08">
      <w:pPr>
        <w:pageBreakBefore/>
        <w:suppressAutoHyphens w:val="0"/>
      </w:pPr>
    </w:p>
    <w:p w14:paraId="38B3AA80" w14:textId="77777777" w:rsidR="00D26B08" w:rsidRDefault="0000463E">
      <w:pPr>
        <w:pStyle w:val="Kop1"/>
      </w:pPr>
      <w:bookmarkStart w:id="6" w:name="_Toc34679200"/>
      <w:r>
        <w:t>Handelingsverslag 2 : vers vullen</w:t>
      </w:r>
      <w:bookmarkEnd w:id="6"/>
    </w:p>
    <w:p w14:paraId="38B3AA81" w14:textId="77777777" w:rsidR="00D26B08" w:rsidRDefault="00D26B08"/>
    <w:p w14:paraId="38B3AA82" w14:textId="77777777" w:rsidR="00D26B08" w:rsidRDefault="0000463E">
      <w:r>
        <w:t xml:space="preserve">Als je vers gaat vullen moet je altijd goed op de datum letten. Meestal is de datum later dan de datum die in het schap staat dus dan moet je het helemaal </w:t>
      </w:r>
      <w:r>
        <w:t xml:space="preserve">achteraan zetten. En de datum die het eerst vervalt staat vooraan zodat de klanten die als eerst kopen. Allereerst controleren we de datum en de datum van die dag gaat een 50% sticker op. </w:t>
      </w:r>
    </w:p>
    <w:p w14:paraId="38B3AA83" w14:textId="77777777" w:rsidR="00D26B08" w:rsidRDefault="00D26B08"/>
    <w:p w14:paraId="38B3AA84" w14:textId="77777777" w:rsidR="00D26B08" w:rsidRDefault="00D26B08"/>
    <w:p w14:paraId="38B3AA85" w14:textId="0A7BBC2B" w:rsidR="00D26B08" w:rsidRDefault="00E41BAF">
      <w:r>
        <w:rPr>
          <w:noProof/>
        </w:rPr>
        <w:drawing>
          <wp:inline distT="0" distB="0" distL="0" distR="0" wp14:anchorId="22BADE70" wp14:editId="00D3A2E0">
            <wp:extent cx="5760720" cy="4322445"/>
            <wp:effectExtent l="0" t="4763" r="6668" b="6667"/>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5760720" cy="4322445"/>
                    </a:xfrm>
                    <a:prstGeom prst="rect">
                      <a:avLst/>
                    </a:prstGeom>
                    <a:noFill/>
                    <a:ln>
                      <a:noFill/>
                    </a:ln>
                  </pic:spPr>
                </pic:pic>
              </a:graphicData>
            </a:graphic>
          </wp:inline>
        </w:drawing>
      </w:r>
    </w:p>
    <w:p w14:paraId="38B3AA86" w14:textId="77777777" w:rsidR="00D26B08" w:rsidRDefault="00D26B08"/>
    <w:p w14:paraId="38B3AA87" w14:textId="77777777" w:rsidR="00D26B08" w:rsidRDefault="00D26B08"/>
    <w:p w14:paraId="38B3AA88" w14:textId="77777777" w:rsidR="00D26B08" w:rsidRDefault="00D26B08"/>
    <w:p w14:paraId="38B3AA89" w14:textId="77777777" w:rsidR="00D26B08" w:rsidRDefault="00D26B08"/>
    <w:p w14:paraId="38B3AA8A" w14:textId="77777777" w:rsidR="00D26B08" w:rsidRDefault="00D26B08"/>
    <w:p w14:paraId="38B3AA8B" w14:textId="77777777" w:rsidR="00D26B08" w:rsidRDefault="00D26B08"/>
    <w:p w14:paraId="38B3AA8C" w14:textId="77777777" w:rsidR="00D26B08" w:rsidRDefault="00D26B08"/>
    <w:p w14:paraId="38B3AA8D" w14:textId="77777777" w:rsidR="00D26B08" w:rsidRDefault="00D26B08"/>
    <w:p w14:paraId="38B3AA8E" w14:textId="77777777" w:rsidR="00D26B08" w:rsidRDefault="00D26B08"/>
    <w:p w14:paraId="38B3AA8F" w14:textId="77777777" w:rsidR="00D26B08" w:rsidRDefault="00D26B08"/>
    <w:p w14:paraId="38B3AA90" w14:textId="77777777" w:rsidR="00D26B08" w:rsidRDefault="00D26B08"/>
    <w:p w14:paraId="38B3AA91" w14:textId="77777777" w:rsidR="00D26B08" w:rsidRDefault="00D26B08"/>
    <w:p w14:paraId="38B3AA92" w14:textId="77777777" w:rsidR="00D26B08" w:rsidRDefault="00D26B08"/>
    <w:p w14:paraId="38B3AA93" w14:textId="77777777" w:rsidR="00D26B08" w:rsidRDefault="00D26B08"/>
    <w:p w14:paraId="38B3AA94" w14:textId="77777777" w:rsidR="00D26B08" w:rsidRDefault="00D26B08"/>
    <w:p w14:paraId="38B3AA95" w14:textId="77777777" w:rsidR="00D26B08" w:rsidRDefault="00D26B08"/>
    <w:p w14:paraId="38B3AA96" w14:textId="77777777" w:rsidR="00D26B08" w:rsidRDefault="00D26B08"/>
    <w:p w14:paraId="38B3AA97" w14:textId="77777777" w:rsidR="00D26B08" w:rsidRDefault="00D26B08"/>
    <w:p w14:paraId="38B3AA98" w14:textId="77777777" w:rsidR="00D26B08" w:rsidRDefault="00D26B08"/>
    <w:p w14:paraId="38B3AA99" w14:textId="77777777" w:rsidR="00D26B08" w:rsidRDefault="00D26B08">
      <w:pPr>
        <w:pageBreakBefore/>
        <w:suppressAutoHyphens w:val="0"/>
      </w:pPr>
    </w:p>
    <w:p w14:paraId="38B3AA9A" w14:textId="77777777" w:rsidR="00D26B08" w:rsidRDefault="0000463E">
      <w:pPr>
        <w:pStyle w:val="Kop1"/>
      </w:pPr>
      <w:bookmarkStart w:id="7" w:name="_Toc34679201"/>
      <w:r>
        <w:t>Handelingsverslag 3 : kassa</w:t>
      </w:r>
      <w:bookmarkEnd w:id="7"/>
      <w:r>
        <w:t xml:space="preserve"> </w:t>
      </w:r>
    </w:p>
    <w:p w14:paraId="38B3AA9B" w14:textId="77777777" w:rsidR="00D26B08" w:rsidRDefault="00D26B08">
      <w:pPr>
        <w:rPr>
          <w:rFonts w:ascii="Berlin Sans FB Demi" w:hAnsi="Berlin Sans FB Demi"/>
        </w:rPr>
      </w:pPr>
    </w:p>
    <w:p w14:paraId="38B3AA9C" w14:textId="77777777" w:rsidR="00D26B08" w:rsidRDefault="0000463E">
      <w:r>
        <w:t xml:space="preserve">als je </w:t>
      </w:r>
      <w:r>
        <w:t>achter de kassa zit moet je goed opletten wat je doet, want afbak broodjes, bloemen en sommige groenten, fruit en kruidenierswaren moet je handmatig invoeren. Of als mensen contant betalen moet je soms terug tellen. Als ze gaan pinnen is het simpel dan moe</w:t>
      </w:r>
      <w:r>
        <w:t>t je gewoon op de pin knop drukken en dan kunnen de mensen betalen. Sommige mensen willen extra pinnen dan moet je het extra bedrag aantikken of invoeren en kunnen de mensen dat bedrag gaan pinnen als de kassa dan open gaat pak je het geld en print je de b</w:t>
      </w:r>
      <w:r>
        <w:t xml:space="preserve">on uit, want ze moeten nog een handtekening zetten daarna leg je de bon naast de kassa neer en geef je het geld aan de klant. </w:t>
      </w:r>
    </w:p>
    <w:p w14:paraId="38B3AA9D" w14:textId="77777777" w:rsidR="00D26B08" w:rsidRDefault="00D26B08"/>
    <w:p w14:paraId="38B3AA9E" w14:textId="79D73883" w:rsidR="00D26B08" w:rsidRDefault="00E41BAF">
      <w:r>
        <w:rPr>
          <w:noProof/>
        </w:rPr>
        <w:drawing>
          <wp:inline distT="0" distB="0" distL="0" distR="0" wp14:anchorId="1D91004B" wp14:editId="107696C8">
            <wp:extent cx="5057775" cy="379500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2749" cy="3798736"/>
                    </a:xfrm>
                    <a:prstGeom prst="rect">
                      <a:avLst/>
                    </a:prstGeom>
                    <a:noFill/>
                    <a:ln>
                      <a:noFill/>
                    </a:ln>
                  </pic:spPr>
                </pic:pic>
              </a:graphicData>
            </a:graphic>
          </wp:inline>
        </w:drawing>
      </w:r>
    </w:p>
    <w:p w14:paraId="38B3AA9F" w14:textId="77777777" w:rsidR="00D26B08" w:rsidRDefault="00D26B08"/>
    <w:p w14:paraId="38B3AAA0" w14:textId="77777777" w:rsidR="00D26B08" w:rsidRDefault="00D26B08"/>
    <w:p w14:paraId="38B3AAA1" w14:textId="77777777" w:rsidR="00D26B08" w:rsidRDefault="00D26B08"/>
    <w:p w14:paraId="38B3AAA2" w14:textId="77777777" w:rsidR="00D26B08" w:rsidRDefault="00D26B08"/>
    <w:p w14:paraId="38B3AAA3" w14:textId="77777777" w:rsidR="00D26B08" w:rsidRDefault="00D26B08"/>
    <w:p w14:paraId="38B3AAA4" w14:textId="77777777" w:rsidR="00D26B08" w:rsidRDefault="00D26B08"/>
    <w:p w14:paraId="38B3AAA5" w14:textId="77777777" w:rsidR="00D26B08" w:rsidRDefault="00D26B08"/>
    <w:p w14:paraId="38B3AAA6" w14:textId="77777777" w:rsidR="00D26B08" w:rsidRDefault="00D26B08"/>
    <w:p w14:paraId="38B3AAA7" w14:textId="77777777" w:rsidR="00D26B08" w:rsidRDefault="00D26B08"/>
    <w:p w14:paraId="38B3AAA8" w14:textId="77777777" w:rsidR="00D26B08" w:rsidRDefault="00D26B08"/>
    <w:p w14:paraId="38B3AAA9" w14:textId="77777777" w:rsidR="00D26B08" w:rsidRDefault="00D26B08"/>
    <w:p w14:paraId="38B3AAAA" w14:textId="77777777" w:rsidR="00D26B08" w:rsidRDefault="00D26B08"/>
    <w:p w14:paraId="38B3AAAB" w14:textId="77777777" w:rsidR="00D26B08" w:rsidRDefault="00D26B08"/>
    <w:p w14:paraId="38B3AAAC" w14:textId="77777777" w:rsidR="00D26B08" w:rsidRDefault="00D26B08"/>
    <w:p w14:paraId="38B3AAAD" w14:textId="77777777" w:rsidR="00D26B08" w:rsidRDefault="00D26B08"/>
    <w:p w14:paraId="38B3AAAE" w14:textId="77777777" w:rsidR="00D26B08" w:rsidRDefault="00D26B08"/>
    <w:p w14:paraId="38B3AAAF" w14:textId="77777777" w:rsidR="00D26B08" w:rsidRDefault="00D26B08"/>
    <w:p w14:paraId="38B3AAB0" w14:textId="77777777" w:rsidR="00D26B08" w:rsidRDefault="00D26B08"/>
    <w:p w14:paraId="38B3AAB1" w14:textId="77777777" w:rsidR="00D26B08" w:rsidRDefault="00D26B08"/>
    <w:p w14:paraId="38B3AAB2" w14:textId="77777777" w:rsidR="00D26B08" w:rsidRDefault="00D26B08"/>
    <w:p w14:paraId="38B3AAB3" w14:textId="77777777" w:rsidR="00D26B08" w:rsidRDefault="00D26B08"/>
    <w:p w14:paraId="38B3AAB4" w14:textId="77777777" w:rsidR="00D26B08" w:rsidRDefault="00D26B08">
      <w:pPr>
        <w:pageBreakBefore/>
        <w:suppressAutoHyphens w:val="0"/>
      </w:pPr>
    </w:p>
    <w:p w14:paraId="38B3AAB5" w14:textId="77777777" w:rsidR="00D26B08" w:rsidRDefault="0000463E">
      <w:pPr>
        <w:pStyle w:val="Kop1"/>
      </w:pPr>
      <w:bookmarkStart w:id="8" w:name="_Toc34679202"/>
      <w:r>
        <w:t>Handelingsverslag 4: brood snijden.</w:t>
      </w:r>
      <w:bookmarkEnd w:id="8"/>
    </w:p>
    <w:p w14:paraId="38B3AAB6" w14:textId="77777777" w:rsidR="00D26B08" w:rsidRDefault="00D26B08"/>
    <w:p w14:paraId="38B3AAB7" w14:textId="77777777" w:rsidR="00D26B08" w:rsidRDefault="0000463E">
      <w:proofErr w:type="spellStart"/>
      <w:r>
        <w:t>s’nachts</w:t>
      </w:r>
      <w:proofErr w:type="spellEnd"/>
      <w:r>
        <w:t xml:space="preserve"> wordt het brood in de winkel gezet door de bakker. Als we d</w:t>
      </w:r>
      <w:r>
        <w:t>an s ochtends binnen komen staat het brood klaar het moet dan alleen nog gesneden worden en in zakjes worden gedaan. Als eerst wordt het brood op de plank gelegd zodat ik weet waar ik het terug moet leggen. Dan word het brood machine gehaald en kan ik begi</w:t>
      </w:r>
      <w:r>
        <w:t>nnen. Als eerste pak ik een brood en die haal je door de machine en komt er gesneden uit. Dan maak je er meestal 2 halfjes van en doe je die allebei in een zakje die zakjes maak je daarna dicht met een soort plakband automaat. Ik doe er meestal nog een pri</w:t>
      </w:r>
      <w:r>
        <w:t xml:space="preserve">jsje op zodat ik weet hoe duur het brood is en dan leg ik hem terug op de plank. Als ik alles gehad heb maak ik het broodmachine schoon en gaat hij weer terug naar achter. </w:t>
      </w:r>
    </w:p>
    <w:p w14:paraId="38B3AAB8" w14:textId="77777777" w:rsidR="00D26B08" w:rsidRDefault="00D26B08"/>
    <w:p w14:paraId="38B3AAB9" w14:textId="77777777" w:rsidR="00D26B08" w:rsidRDefault="00D26B08"/>
    <w:p w14:paraId="38B3AABA" w14:textId="77777777" w:rsidR="00D26B08" w:rsidRDefault="00D26B08"/>
    <w:p w14:paraId="38B3AABB" w14:textId="77777777" w:rsidR="00D26B08" w:rsidRDefault="00D26B08"/>
    <w:p w14:paraId="38B3AABC" w14:textId="77777777" w:rsidR="00D26B08" w:rsidRDefault="00D26B08"/>
    <w:p w14:paraId="38B3AABD" w14:textId="77777777" w:rsidR="00D26B08" w:rsidRDefault="00D26B08"/>
    <w:p w14:paraId="38B3AABE" w14:textId="77777777" w:rsidR="00D26B08" w:rsidRDefault="00D26B08"/>
    <w:p w14:paraId="38B3AABF" w14:textId="77777777" w:rsidR="00D26B08" w:rsidRDefault="00D26B08"/>
    <w:p w14:paraId="38B3AAC0" w14:textId="77777777" w:rsidR="00D26B08" w:rsidRDefault="00D26B08"/>
    <w:p w14:paraId="38B3AAC1" w14:textId="77777777" w:rsidR="00D26B08" w:rsidRDefault="00D26B08">
      <w:pPr>
        <w:rPr>
          <w:rFonts w:ascii="Berlin Sans FB Demi" w:hAnsi="Berlin Sans FB Demi"/>
        </w:rPr>
      </w:pPr>
    </w:p>
    <w:p w14:paraId="38B3AAC2" w14:textId="77777777" w:rsidR="00D26B08" w:rsidRDefault="00D26B08"/>
    <w:p w14:paraId="38B3AAC3" w14:textId="77777777" w:rsidR="00D26B08" w:rsidRDefault="00D26B08"/>
    <w:p w14:paraId="38B3AAC4" w14:textId="77777777" w:rsidR="00D26B08" w:rsidRDefault="00D26B08"/>
    <w:p w14:paraId="38B3AAC5" w14:textId="77777777" w:rsidR="00D26B08" w:rsidRDefault="00D26B08"/>
    <w:p w14:paraId="38B3AAC6" w14:textId="77777777" w:rsidR="00D26B08" w:rsidRDefault="00D26B08"/>
    <w:p w14:paraId="38B3AAC7" w14:textId="77777777" w:rsidR="00D26B08" w:rsidRDefault="00D26B08"/>
    <w:p w14:paraId="38B3AAC8" w14:textId="77777777" w:rsidR="00D26B08" w:rsidRDefault="00D26B08"/>
    <w:p w14:paraId="38B3AAC9" w14:textId="77777777" w:rsidR="00D26B08" w:rsidRDefault="00D26B08"/>
    <w:p w14:paraId="38B3AACA" w14:textId="77777777" w:rsidR="00D26B08" w:rsidRDefault="00D26B08"/>
    <w:p w14:paraId="38B3AACB" w14:textId="77777777" w:rsidR="00D26B08" w:rsidRDefault="00D26B08"/>
    <w:p w14:paraId="38B3AACC" w14:textId="77777777" w:rsidR="00D26B08" w:rsidRDefault="00D26B08"/>
    <w:p w14:paraId="38B3AACD" w14:textId="77777777" w:rsidR="00D26B08" w:rsidRDefault="00D26B08"/>
    <w:p w14:paraId="38B3AACE" w14:textId="77777777" w:rsidR="00D26B08" w:rsidRDefault="00D26B08">
      <w:pPr>
        <w:pageBreakBefore/>
        <w:suppressAutoHyphens w:val="0"/>
      </w:pPr>
    </w:p>
    <w:p w14:paraId="38B3AACF" w14:textId="77777777" w:rsidR="00D26B08" w:rsidRDefault="0000463E">
      <w:pPr>
        <w:pStyle w:val="Kop1"/>
      </w:pPr>
      <w:bookmarkStart w:id="9" w:name="_Toc34679203"/>
      <w:r>
        <w:t>Handelingsverslag 5: pakketten invoeren</w:t>
      </w:r>
      <w:bookmarkEnd w:id="9"/>
      <w:r>
        <w:t xml:space="preserve"> </w:t>
      </w:r>
    </w:p>
    <w:p w14:paraId="38B3AAD0" w14:textId="77777777" w:rsidR="00D26B08" w:rsidRDefault="00D26B08">
      <w:pPr>
        <w:rPr>
          <w:rFonts w:ascii="Berlin Sans FB Demi" w:hAnsi="Berlin Sans FB Demi"/>
          <w:sz w:val="48"/>
          <w:szCs w:val="48"/>
        </w:rPr>
      </w:pPr>
    </w:p>
    <w:p w14:paraId="38B3AAD1" w14:textId="77777777" w:rsidR="00D26B08" w:rsidRDefault="0000463E">
      <w:r>
        <w:t xml:space="preserve">elke dag </w:t>
      </w:r>
      <w:r>
        <w:t>komen de UPS en de DPD langs om pakketten te brengen en op te halen. Ze hebben allebei een verschillende scanner en map. Als de pakketten gebracht worden scan je ze eerst allemaal in. Daarna schrijf je ze in de map op en plak je de sticker met het juiste n</w:t>
      </w:r>
      <w:r>
        <w:t>ummer erop. Dat nummer staat dan in de map met de naam van de persoon. Als die persoon dan het pakket komt halen streep je die naam door en scan je het pakket uit. Diegene moet ook nog zijn ID laten zijn. Dan mag je het pakket mee geven. En als de bezorger</w:t>
      </w:r>
      <w:r>
        <w:t xml:space="preserve"> de pakketten bij ons komt ophalen moet je ze ook uitscannen. </w:t>
      </w:r>
    </w:p>
    <w:p w14:paraId="38B3AAD2" w14:textId="77777777" w:rsidR="00D26B08" w:rsidRDefault="00D26B08"/>
    <w:p w14:paraId="38B3AAD3" w14:textId="6EDA081F" w:rsidR="00D26B08" w:rsidRDefault="00E41BAF">
      <w:r>
        <w:rPr>
          <w:noProof/>
        </w:rPr>
        <w:drawing>
          <wp:inline distT="0" distB="0" distL="0" distR="0" wp14:anchorId="3FD5F204" wp14:editId="0C4839B2">
            <wp:extent cx="2913040" cy="2185743"/>
            <wp:effectExtent l="1588" t="0" r="3492" b="3493"/>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921080" cy="2191776"/>
                    </a:xfrm>
                    <a:prstGeom prst="rect">
                      <a:avLst/>
                    </a:prstGeom>
                    <a:noFill/>
                    <a:ln>
                      <a:noFill/>
                    </a:ln>
                  </pic:spPr>
                </pic:pic>
              </a:graphicData>
            </a:graphic>
          </wp:inline>
        </w:drawing>
      </w:r>
      <w:r>
        <w:t xml:space="preserve">  </w:t>
      </w:r>
      <w:r>
        <w:rPr>
          <w:noProof/>
        </w:rPr>
        <w:drawing>
          <wp:inline distT="0" distB="0" distL="0" distR="0" wp14:anchorId="0C04616D" wp14:editId="3C8043E4">
            <wp:extent cx="3457575" cy="291756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5773" cy="2941357"/>
                    </a:xfrm>
                    <a:prstGeom prst="rect">
                      <a:avLst/>
                    </a:prstGeom>
                    <a:noFill/>
                    <a:ln>
                      <a:noFill/>
                    </a:ln>
                  </pic:spPr>
                </pic:pic>
              </a:graphicData>
            </a:graphic>
          </wp:inline>
        </w:drawing>
      </w:r>
    </w:p>
    <w:p w14:paraId="38B3AAD4" w14:textId="77777777" w:rsidR="00D26B08" w:rsidRDefault="00D26B08"/>
    <w:p w14:paraId="38B3AAD5" w14:textId="77777777" w:rsidR="00D26B08" w:rsidRDefault="00D26B08"/>
    <w:p w14:paraId="38B3AAD6" w14:textId="77777777" w:rsidR="00D26B08" w:rsidRDefault="00D26B08"/>
    <w:p w14:paraId="38B3AAD7" w14:textId="77777777" w:rsidR="00D26B08" w:rsidRDefault="00D26B08"/>
    <w:p w14:paraId="38B3AAD8" w14:textId="77777777" w:rsidR="00D26B08" w:rsidRDefault="00D26B08"/>
    <w:p w14:paraId="38B3AAD9" w14:textId="77777777" w:rsidR="00D26B08" w:rsidRDefault="00D26B08"/>
    <w:p w14:paraId="38B3AADA" w14:textId="77777777" w:rsidR="00D26B08" w:rsidRDefault="00D26B08"/>
    <w:p w14:paraId="38B3AADB" w14:textId="77777777" w:rsidR="00D26B08" w:rsidRDefault="00D26B08"/>
    <w:p w14:paraId="38B3AADC" w14:textId="77777777" w:rsidR="00D26B08" w:rsidRDefault="00D26B08"/>
    <w:p w14:paraId="38B3AADD" w14:textId="77777777" w:rsidR="00D26B08" w:rsidRDefault="00D26B08"/>
    <w:p w14:paraId="38B3AADE" w14:textId="77777777" w:rsidR="00D26B08" w:rsidRDefault="00D26B08"/>
    <w:p w14:paraId="38B3AADF" w14:textId="77777777" w:rsidR="00D26B08" w:rsidRDefault="00D26B08"/>
    <w:p w14:paraId="38B3AAE0" w14:textId="77777777" w:rsidR="00D26B08" w:rsidRDefault="00D26B08"/>
    <w:p w14:paraId="38B3AAE1" w14:textId="77777777" w:rsidR="00D26B08" w:rsidRDefault="00D26B08"/>
    <w:p w14:paraId="38B3AAE2" w14:textId="77777777" w:rsidR="00D26B08" w:rsidRDefault="00D26B08"/>
    <w:p w14:paraId="38B3AAE3" w14:textId="77777777" w:rsidR="00D26B08" w:rsidRDefault="00D26B08"/>
    <w:p w14:paraId="38B3AAE4" w14:textId="77777777" w:rsidR="00D26B08" w:rsidRDefault="00D26B08"/>
    <w:p w14:paraId="38B3AAE5" w14:textId="77777777" w:rsidR="00D26B08" w:rsidRDefault="00D26B08"/>
    <w:p w14:paraId="38B3AAE6" w14:textId="77777777" w:rsidR="00D26B08" w:rsidRDefault="00D26B08"/>
    <w:p w14:paraId="38B3AAE7" w14:textId="77777777" w:rsidR="00D26B08" w:rsidRDefault="00D26B08"/>
    <w:p w14:paraId="38B3AAE8" w14:textId="77777777" w:rsidR="00D26B08" w:rsidRDefault="00D26B08"/>
    <w:p w14:paraId="38B3AAE9" w14:textId="77777777" w:rsidR="00D26B08" w:rsidRDefault="00D26B08">
      <w:pPr>
        <w:pageBreakBefore/>
        <w:suppressAutoHyphens w:val="0"/>
      </w:pPr>
    </w:p>
    <w:p w14:paraId="38B3AAEA" w14:textId="77777777" w:rsidR="00D26B08" w:rsidRDefault="0000463E">
      <w:pPr>
        <w:pStyle w:val="Kop1"/>
      </w:pPr>
      <w:bookmarkStart w:id="10" w:name="_Toc34679204"/>
      <w:r>
        <w:t>Handelingsverslag 6: voorraad checken.</w:t>
      </w:r>
      <w:bookmarkEnd w:id="10"/>
      <w:r>
        <w:t xml:space="preserve"> </w:t>
      </w:r>
    </w:p>
    <w:p w14:paraId="38B3AAEB" w14:textId="77777777" w:rsidR="00D26B08" w:rsidRDefault="00D26B08"/>
    <w:p w14:paraId="38B3AAEC" w14:textId="77777777" w:rsidR="00D26B08" w:rsidRDefault="0000463E">
      <w:r>
        <w:t xml:space="preserve">Als ik de voorraad moet checken schrijf ik meestal alle producten die achter liggen op een klapblok op. Als ik alles heb op </w:t>
      </w:r>
      <w:r>
        <w:t xml:space="preserve">geschreven loop ik door de winkel en kijk ik of er wat bij kan dan schrijf ik achter het product op hoeveel er bij kunnen. Als ik alles gehad heb pak ik een winkelkarretje en pak ik alle producten die erbij kunnen. Die zet ik dan in het vak erbij.  </w:t>
      </w:r>
    </w:p>
    <w:p w14:paraId="38B3AAED" w14:textId="77777777" w:rsidR="00D26B08" w:rsidRDefault="00D26B08"/>
    <w:p w14:paraId="38B3AAEE" w14:textId="77777777" w:rsidR="00D26B08" w:rsidRDefault="00D26B08"/>
    <w:p w14:paraId="38B3AAEF" w14:textId="77777777" w:rsidR="00D26B08" w:rsidRDefault="00D26B08">
      <w:pPr>
        <w:pStyle w:val="Titel"/>
        <w:rPr>
          <w:rFonts w:ascii="Berlin Sans FB Demi" w:hAnsi="Berlin Sans FB Demi"/>
        </w:rPr>
      </w:pPr>
    </w:p>
    <w:p w14:paraId="38B3AAF0" w14:textId="77777777" w:rsidR="00D26B08" w:rsidRDefault="00D26B08">
      <w:pPr>
        <w:pStyle w:val="Titel"/>
        <w:rPr>
          <w:rFonts w:ascii="Berlin Sans FB Demi" w:hAnsi="Berlin Sans FB Demi"/>
        </w:rPr>
      </w:pPr>
    </w:p>
    <w:p w14:paraId="38B3AAF1" w14:textId="77777777" w:rsidR="00D26B08" w:rsidRDefault="00D26B08">
      <w:pPr>
        <w:pStyle w:val="Titel"/>
        <w:rPr>
          <w:rFonts w:ascii="Berlin Sans FB Demi" w:hAnsi="Berlin Sans FB Demi"/>
        </w:rPr>
      </w:pPr>
    </w:p>
    <w:p w14:paraId="38B3AAF2" w14:textId="77777777" w:rsidR="00D26B08" w:rsidRDefault="00D26B08">
      <w:pPr>
        <w:pStyle w:val="Titel"/>
        <w:rPr>
          <w:rFonts w:ascii="Berlin Sans FB Demi" w:hAnsi="Berlin Sans FB Demi"/>
        </w:rPr>
      </w:pPr>
    </w:p>
    <w:p w14:paraId="38B3AAF3" w14:textId="77777777" w:rsidR="00D26B08" w:rsidRDefault="00D26B08">
      <w:pPr>
        <w:pStyle w:val="Titel"/>
        <w:rPr>
          <w:rFonts w:ascii="Berlin Sans FB Demi" w:hAnsi="Berlin Sans FB Demi"/>
        </w:rPr>
      </w:pPr>
    </w:p>
    <w:p w14:paraId="38B3AAF4" w14:textId="77777777" w:rsidR="00D26B08" w:rsidRDefault="00D26B08">
      <w:pPr>
        <w:pStyle w:val="Titel"/>
        <w:rPr>
          <w:rFonts w:ascii="Berlin Sans FB Demi" w:hAnsi="Berlin Sans FB Demi"/>
        </w:rPr>
      </w:pPr>
    </w:p>
    <w:p w14:paraId="38B3AAF5" w14:textId="77777777" w:rsidR="00D26B08" w:rsidRDefault="00D26B08">
      <w:pPr>
        <w:pStyle w:val="Titel"/>
        <w:rPr>
          <w:rFonts w:ascii="Berlin Sans FB Demi" w:hAnsi="Berlin Sans FB Demi"/>
        </w:rPr>
      </w:pPr>
    </w:p>
    <w:p w14:paraId="38B3AAF6" w14:textId="77777777" w:rsidR="00D26B08" w:rsidRDefault="00D26B08">
      <w:pPr>
        <w:pStyle w:val="Titel"/>
        <w:rPr>
          <w:rFonts w:ascii="Berlin Sans FB Demi" w:hAnsi="Berlin Sans FB Demi"/>
        </w:rPr>
      </w:pPr>
    </w:p>
    <w:p w14:paraId="38B3AAF7" w14:textId="77777777" w:rsidR="00D26B08" w:rsidRDefault="00D26B08">
      <w:pPr>
        <w:pStyle w:val="Titel"/>
        <w:rPr>
          <w:rFonts w:ascii="Berlin Sans FB Demi" w:hAnsi="Berlin Sans FB Demi"/>
        </w:rPr>
      </w:pPr>
    </w:p>
    <w:p w14:paraId="38B3AAF8" w14:textId="77777777" w:rsidR="00D26B08" w:rsidRDefault="00D26B08">
      <w:pPr>
        <w:pStyle w:val="Titel"/>
        <w:rPr>
          <w:rFonts w:ascii="Berlin Sans FB Demi" w:hAnsi="Berlin Sans FB Demi"/>
        </w:rPr>
      </w:pPr>
    </w:p>
    <w:p w14:paraId="38B3AAF9" w14:textId="77777777" w:rsidR="00D26B08" w:rsidRDefault="00D26B08">
      <w:pPr>
        <w:pStyle w:val="Titel"/>
        <w:rPr>
          <w:rFonts w:ascii="Berlin Sans FB Demi" w:hAnsi="Berlin Sans FB Demi"/>
        </w:rPr>
      </w:pPr>
    </w:p>
    <w:p w14:paraId="38B3AAFA" w14:textId="77777777" w:rsidR="00D26B08" w:rsidRDefault="00D26B08">
      <w:pPr>
        <w:pStyle w:val="Titel"/>
        <w:rPr>
          <w:rFonts w:ascii="Berlin Sans FB Demi" w:hAnsi="Berlin Sans FB Demi"/>
        </w:rPr>
      </w:pPr>
    </w:p>
    <w:p w14:paraId="38B3AAFB" w14:textId="77777777" w:rsidR="00D26B08" w:rsidRDefault="00D26B08">
      <w:pPr>
        <w:pStyle w:val="Titel"/>
        <w:rPr>
          <w:rFonts w:ascii="Berlin Sans FB Demi" w:hAnsi="Berlin Sans FB Demi"/>
        </w:rPr>
      </w:pPr>
    </w:p>
    <w:p w14:paraId="38B3AAFC" w14:textId="77777777" w:rsidR="00D26B08" w:rsidRDefault="00D26B08">
      <w:pPr>
        <w:pStyle w:val="Titel"/>
        <w:rPr>
          <w:rFonts w:ascii="Berlin Sans FB Demi" w:hAnsi="Berlin Sans FB Demi"/>
        </w:rPr>
      </w:pPr>
    </w:p>
    <w:p w14:paraId="38B3AAFD" w14:textId="77777777" w:rsidR="00D26B08" w:rsidRDefault="00D26B08">
      <w:pPr>
        <w:pStyle w:val="Titel"/>
        <w:rPr>
          <w:rFonts w:ascii="Berlin Sans FB Demi" w:hAnsi="Berlin Sans FB Demi"/>
        </w:rPr>
      </w:pPr>
    </w:p>
    <w:p w14:paraId="38B3AAFE" w14:textId="77777777" w:rsidR="00D26B08" w:rsidRDefault="00D26B08">
      <w:pPr>
        <w:pageBreakBefore/>
        <w:suppressAutoHyphens w:val="0"/>
      </w:pPr>
    </w:p>
    <w:p w14:paraId="38B3AAFF" w14:textId="77777777" w:rsidR="00D26B08" w:rsidRDefault="0000463E">
      <w:pPr>
        <w:pStyle w:val="Kop1"/>
      </w:pPr>
      <w:bookmarkStart w:id="11" w:name="_Toc34679205"/>
      <w:r>
        <w:t>Maatopdrachten.</w:t>
      </w:r>
      <w:bookmarkEnd w:id="11"/>
    </w:p>
    <w:p w14:paraId="38B3AB00" w14:textId="77777777" w:rsidR="00D26B08" w:rsidRDefault="00D26B08"/>
    <w:p w14:paraId="38B3AB01" w14:textId="77777777" w:rsidR="00D26B08" w:rsidRDefault="0000463E">
      <w:pPr>
        <w:numPr>
          <w:ilvl w:val="0"/>
          <w:numId w:val="3"/>
        </w:numPr>
        <w:rPr>
          <w:rFonts w:ascii="Berlin Sans FB Demi" w:hAnsi="Berlin Sans FB Demi"/>
          <w:bCs/>
        </w:rPr>
      </w:pPr>
      <w:bookmarkStart w:id="12" w:name="_Hlk34661529"/>
      <w:r>
        <w:rPr>
          <w:rFonts w:ascii="Berlin Sans FB Demi" w:hAnsi="Berlin Sans FB Demi"/>
          <w:bCs/>
        </w:rPr>
        <w:t xml:space="preserve">Breng v/d </w:t>
      </w:r>
      <w:proofErr w:type="spellStart"/>
      <w:r>
        <w:rPr>
          <w:rFonts w:ascii="Berlin Sans FB Demi" w:hAnsi="Berlin Sans FB Demi"/>
          <w:bCs/>
        </w:rPr>
        <w:t>Berg’s</w:t>
      </w:r>
      <w:proofErr w:type="spellEnd"/>
      <w:r>
        <w:rPr>
          <w:rFonts w:ascii="Berlin Sans FB Demi" w:hAnsi="Berlin Sans FB Demi"/>
          <w:bCs/>
        </w:rPr>
        <w:t xml:space="preserve"> buurtsuper in beeld met een verhaal en minimaal 6 foto’s. </w:t>
      </w:r>
    </w:p>
    <w:p w14:paraId="38B3AB02" w14:textId="77777777" w:rsidR="00D26B08" w:rsidRDefault="0000463E">
      <w:pPr>
        <w:numPr>
          <w:ilvl w:val="0"/>
          <w:numId w:val="2"/>
        </w:numPr>
        <w:rPr>
          <w:rFonts w:ascii="Berlin Sans FB Demi" w:hAnsi="Berlin Sans FB Demi"/>
          <w:bCs/>
        </w:rPr>
      </w:pPr>
      <w:bookmarkStart w:id="13" w:name="_Hlk34676022"/>
      <w:bookmarkEnd w:id="12"/>
      <w:r>
        <w:rPr>
          <w:rFonts w:ascii="Berlin Sans FB Demi" w:hAnsi="Berlin Sans FB Demi"/>
          <w:bCs/>
        </w:rPr>
        <w:t>Interview 2 medewerkers. Vraag naar opleiding, werkervaring en de leuke en minder leuke kanten van het werk. Bedenk zelf ook nog wat vragen.</w:t>
      </w:r>
    </w:p>
    <w:p w14:paraId="38B3AB03" w14:textId="77777777" w:rsidR="00D26B08" w:rsidRDefault="0000463E">
      <w:pPr>
        <w:numPr>
          <w:ilvl w:val="0"/>
          <w:numId w:val="2"/>
        </w:numPr>
        <w:rPr>
          <w:rFonts w:ascii="Berlin Sans FB Demi" w:hAnsi="Berlin Sans FB Demi"/>
          <w:bCs/>
        </w:rPr>
      </w:pPr>
      <w:bookmarkStart w:id="14" w:name="_Hlk34676684"/>
      <w:bookmarkEnd w:id="13"/>
      <w:r>
        <w:rPr>
          <w:rFonts w:ascii="Berlin Sans FB Demi" w:hAnsi="Berlin Sans FB Demi"/>
          <w:bCs/>
        </w:rPr>
        <w:t>Is er een</w:t>
      </w:r>
      <w:r>
        <w:rPr>
          <w:rFonts w:ascii="Berlin Sans FB Demi" w:hAnsi="Berlin Sans FB Demi"/>
          <w:bCs/>
        </w:rPr>
        <w:t xml:space="preserve"> vast dagritme? Hoe ziet dat er uit? Waarom doen ze dat op deze manier?</w:t>
      </w:r>
    </w:p>
    <w:p w14:paraId="38B3AB04" w14:textId="77777777" w:rsidR="00D26B08" w:rsidRDefault="0000463E">
      <w:pPr>
        <w:numPr>
          <w:ilvl w:val="0"/>
          <w:numId w:val="2"/>
        </w:numPr>
        <w:rPr>
          <w:rFonts w:ascii="Berlin Sans FB Demi" w:hAnsi="Berlin Sans FB Demi"/>
          <w:bCs/>
        </w:rPr>
      </w:pPr>
      <w:bookmarkStart w:id="15" w:name="_Hlk34676791"/>
      <w:bookmarkEnd w:id="14"/>
      <w:r>
        <w:rPr>
          <w:rFonts w:ascii="Berlin Sans FB Demi" w:hAnsi="Berlin Sans FB Demi"/>
          <w:bCs/>
        </w:rPr>
        <w:t>Wat is spiegelen? En waarom wordt dit gedaan</w:t>
      </w:r>
      <w:bookmarkEnd w:id="15"/>
      <w:r>
        <w:rPr>
          <w:rFonts w:ascii="Berlin Sans FB Demi" w:hAnsi="Berlin Sans FB Demi"/>
          <w:bCs/>
        </w:rPr>
        <w:t>?</w:t>
      </w:r>
    </w:p>
    <w:p w14:paraId="38B3AB05" w14:textId="77777777" w:rsidR="00D26B08" w:rsidRDefault="0000463E">
      <w:pPr>
        <w:numPr>
          <w:ilvl w:val="0"/>
          <w:numId w:val="2"/>
        </w:numPr>
        <w:rPr>
          <w:rFonts w:ascii="Berlin Sans FB Demi" w:hAnsi="Berlin Sans FB Demi"/>
          <w:bCs/>
        </w:rPr>
      </w:pPr>
      <w:bookmarkStart w:id="16" w:name="_Hlk34677227"/>
      <w:r>
        <w:rPr>
          <w:rFonts w:ascii="Berlin Sans FB Demi" w:hAnsi="Berlin Sans FB Demi"/>
          <w:bCs/>
        </w:rPr>
        <w:t>Hoe verloopt het vrachtproces?</w:t>
      </w:r>
    </w:p>
    <w:bookmarkEnd w:id="16"/>
    <w:p w14:paraId="38B3AB06" w14:textId="77777777" w:rsidR="00D26B08" w:rsidRDefault="0000463E">
      <w:pPr>
        <w:numPr>
          <w:ilvl w:val="0"/>
          <w:numId w:val="2"/>
        </w:numPr>
        <w:rPr>
          <w:rFonts w:ascii="Berlin Sans FB Demi" w:hAnsi="Berlin Sans FB Demi"/>
          <w:bCs/>
        </w:rPr>
      </w:pPr>
      <w:r>
        <w:rPr>
          <w:rFonts w:ascii="Berlin Sans FB Demi" w:hAnsi="Berlin Sans FB Demi"/>
          <w:bCs/>
        </w:rPr>
        <w:t>Presenteer aan het einde van je stage je stagesite op je stagebedrijf. Doe dit voor je collega’s. Wat vonde</w:t>
      </w:r>
      <w:r>
        <w:rPr>
          <w:rFonts w:ascii="Berlin Sans FB Demi" w:hAnsi="Berlin Sans FB Demi"/>
          <w:bCs/>
        </w:rPr>
        <w:t>n zij ervan en hoe ging het?</w:t>
      </w:r>
    </w:p>
    <w:p w14:paraId="38B3AB07" w14:textId="77777777" w:rsidR="00D26B08" w:rsidRDefault="00D26B08">
      <w:pPr>
        <w:rPr>
          <w:rFonts w:ascii="Berlin Sans FB Demi" w:hAnsi="Berlin Sans FB Demi"/>
          <w:bCs/>
        </w:rPr>
      </w:pPr>
    </w:p>
    <w:p w14:paraId="38B3AB08" w14:textId="77777777" w:rsidR="00D26B08" w:rsidRDefault="00D26B08">
      <w:pPr>
        <w:rPr>
          <w:rFonts w:ascii="Berlin Sans FB Demi" w:hAnsi="Berlin Sans FB Demi"/>
        </w:rPr>
      </w:pPr>
    </w:p>
    <w:p w14:paraId="38B3AB09" w14:textId="77777777" w:rsidR="00D26B08" w:rsidRDefault="00D26B08"/>
    <w:p w14:paraId="38B3AB0A" w14:textId="77777777" w:rsidR="00D26B08" w:rsidRDefault="00D26B08"/>
    <w:p w14:paraId="38B3AB0B" w14:textId="77777777" w:rsidR="00D26B08" w:rsidRDefault="00D26B08"/>
    <w:p w14:paraId="38B3AB0C" w14:textId="77777777" w:rsidR="00D26B08" w:rsidRDefault="00D26B08"/>
    <w:p w14:paraId="38B3AB0D" w14:textId="77777777" w:rsidR="00D26B08" w:rsidRDefault="00D26B08"/>
    <w:p w14:paraId="38B3AB0E" w14:textId="77777777" w:rsidR="00D26B08" w:rsidRDefault="00D26B08"/>
    <w:p w14:paraId="38B3AB0F" w14:textId="77777777" w:rsidR="00D26B08" w:rsidRDefault="00D26B08"/>
    <w:p w14:paraId="38B3AB10" w14:textId="77777777" w:rsidR="00D26B08" w:rsidRDefault="00D26B08"/>
    <w:p w14:paraId="38B3AB11" w14:textId="77777777" w:rsidR="00D26B08" w:rsidRDefault="00D26B08"/>
    <w:p w14:paraId="38B3AB12" w14:textId="77777777" w:rsidR="00D26B08" w:rsidRDefault="00D26B08"/>
    <w:p w14:paraId="38B3AB13" w14:textId="77777777" w:rsidR="00D26B08" w:rsidRDefault="00D26B08"/>
    <w:p w14:paraId="38B3AB14" w14:textId="77777777" w:rsidR="00D26B08" w:rsidRDefault="00D26B08"/>
    <w:p w14:paraId="38B3AB15" w14:textId="77777777" w:rsidR="00D26B08" w:rsidRDefault="00D26B08"/>
    <w:p w14:paraId="38B3AB16" w14:textId="77777777" w:rsidR="00D26B08" w:rsidRDefault="00D26B08"/>
    <w:p w14:paraId="38B3AB17" w14:textId="77777777" w:rsidR="00D26B08" w:rsidRDefault="00D26B08"/>
    <w:p w14:paraId="38B3AB18" w14:textId="77777777" w:rsidR="00D26B08" w:rsidRDefault="00D26B08"/>
    <w:p w14:paraId="38B3AB19" w14:textId="77777777" w:rsidR="00D26B08" w:rsidRDefault="00D26B08"/>
    <w:p w14:paraId="38B3AB1A" w14:textId="77777777" w:rsidR="00D26B08" w:rsidRDefault="00D26B08"/>
    <w:p w14:paraId="38B3AB1B" w14:textId="77777777" w:rsidR="00D26B08" w:rsidRDefault="00D26B08"/>
    <w:p w14:paraId="38B3AB1C" w14:textId="77777777" w:rsidR="00D26B08" w:rsidRDefault="00D26B08"/>
    <w:p w14:paraId="38B3AB1D" w14:textId="77777777" w:rsidR="00D26B08" w:rsidRDefault="00D26B08">
      <w:pPr>
        <w:pageBreakBefore/>
        <w:suppressAutoHyphens w:val="0"/>
      </w:pPr>
    </w:p>
    <w:p w14:paraId="38B3AB1E" w14:textId="77777777" w:rsidR="00D26B08" w:rsidRDefault="0000463E">
      <w:pPr>
        <w:pStyle w:val="Kop2"/>
      </w:pPr>
      <w:bookmarkStart w:id="17" w:name="_Toc34679206"/>
      <w:r>
        <w:t>Maatopdracht 1 :</w:t>
      </w:r>
      <w:bookmarkEnd w:id="17"/>
    </w:p>
    <w:p w14:paraId="38B3AB1F" w14:textId="77777777" w:rsidR="00D26B08" w:rsidRDefault="0000463E">
      <w:pPr>
        <w:rPr>
          <w:rFonts w:ascii="Berlin Sans FB Demi" w:hAnsi="Berlin Sans FB Demi"/>
          <w:sz w:val="28"/>
          <w:szCs w:val="28"/>
        </w:rPr>
      </w:pPr>
      <w:r>
        <w:rPr>
          <w:rFonts w:ascii="Berlin Sans FB Demi" w:hAnsi="Berlin Sans FB Demi"/>
          <w:sz w:val="28"/>
          <w:szCs w:val="28"/>
        </w:rPr>
        <w:t xml:space="preserve">Breng v/d </w:t>
      </w:r>
      <w:proofErr w:type="spellStart"/>
      <w:r>
        <w:rPr>
          <w:rFonts w:ascii="Berlin Sans FB Demi" w:hAnsi="Berlin Sans FB Demi"/>
          <w:sz w:val="28"/>
          <w:szCs w:val="28"/>
        </w:rPr>
        <w:t>Berg’s</w:t>
      </w:r>
      <w:proofErr w:type="spellEnd"/>
      <w:r>
        <w:rPr>
          <w:rFonts w:ascii="Berlin Sans FB Demi" w:hAnsi="Berlin Sans FB Demi"/>
          <w:sz w:val="28"/>
          <w:szCs w:val="28"/>
        </w:rPr>
        <w:t xml:space="preserve"> buurtsuper in beeld met een verhaal en minimaal 6 foto’s:</w:t>
      </w:r>
    </w:p>
    <w:p w14:paraId="38B3AB20" w14:textId="77777777" w:rsidR="00D26B08" w:rsidRDefault="00D26B08"/>
    <w:p w14:paraId="38B3AB21" w14:textId="77777777" w:rsidR="00D26B08" w:rsidRDefault="0000463E">
      <w:r>
        <w:t xml:space="preserve">Het is een buurtsupermarkt in de vruchtenbuurt in Den Haag. Waar ze nog de klanten persoonlijk </w:t>
      </w:r>
      <w:r>
        <w:t>behandelen. De klanten komen niet alleen voor een boodschap maar ook voor een praatje. Ze verkopen bijna alles wat ook te vinden is in de grote supermarkten. Er worden zelfs zelfgemaakte kaarten verkocht. De supermarkt is ook nog een service punt voor de D</w:t>
      </w:r>
      <w:r>
        <w:t xml:space="preserve">PD en UPS.  </w:t>
      </w:r>
    </w:p>
    <w:p w14:paraId="38B3AB24" w14:textId="3E3592A5" w:rsidR="00D26B08" w:rsidRDefault="00E41BAF">
      <w:r>
        <w:rPr>
          <w:noProof/>
        </w:rPr>
        <w:drawing>
          <wp:inline distT="0" distB="0" distL="0" distR="0" wp14:anchorId="22D60A83" wp14:editId="4D26A5ED">
            <wp:extent cx="2609850" cy="1958251"/>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0612" cy="1966326"/>
                    </a:xfrm>
                    <a:prstGeom prst="rect">
                      <a:avLst/>
                    </a:prstGeom>
                    <a:noFill/>
                    <a:ln>
                      <a:noFill/>
                    </a:ln>
                  </pic:spPr>
                </pic:pic>
              </a:graphicData>
            </a:graphic>
          </wp:inline>
        </w:drawing>
      </w:r>
      <w:r>
        <w:t xml:space="preserve"> </w:t>
      </w:r>
      <w:r>
        <w:rPr>
          <w:noProof/>
        </w:rPr>
        <w:drawing>
          <wp:inline distT="0" distB="0" distL="0" distR="0" wp14:anchorId="3F4BC34A" wp14:editId="5A0E8412">
            <wp:extent cx="2625203" cy="196977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1500" cy="1974495"/>
                    </a:xfrm>
                    <a:prstGeom prst="rect">
                      <a:avLst/>
                    </a:prstGeom>
                    <a:noFill/>
                    <a:ln>
                      <a:noFill/>
                    </a:ln>
                  </pic:spPr>
                </pic:pic>
              </a:graphicData>
            </a:graphic>
          </wp:inline>
        </w:drawing>
      </w:r>
    </w:p>
    <w:p w14:paraId="38B3AB25" w14:textId="27F13FF7" w:rsidR="00D26B08" w:rsidRDefault="00E41BAF">
      <w:r>
        <w:rPr>
          <w:noProof/>
        </w:rPr>
        <w:drawing>
          <wp:inline distT="0" distB="0" distL="0" distR="0" wp14:anchorId="44AD2A76" wp14:editId="0D323997">
            <wp:extent cx="2600325" cy="19511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4187" cy="1969010"/>
                    </a:xfrm>
                    <a:prstGeom prst="rect">
                      <a:avLst/>
                    </a:prstGeom>
                    <a:noFill/>
                    <a:ln>
                      <a:noFill/>
                    </a:ln>
                  </pic:spPr>
                </pic:pic>
              </a:graphicData>
            </a:graphic>
          </wp:inline>
        </w:drawing>
      </w:r>
      <w:r>
        <w:t xml:space="preserve"> </w:t>
      </w:r>
      <w:r w:rsidR="006D4821">
        <w:rPr>
          <w:noProof/>
        </w:rPr>
        <w:drawing>
          <wp:inline distT="0" distB="0" distL="0" distR="0" wp14:anchorId="36B61C6D" wp14:editId="263A5C3C">
            <wp:extent cx="1929130" cy="1837238"/>
            <wp:effectExtent l="7937" t="0" r="2858" b="2857"/>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956536" cy="1863339"/>
                    </a:xfrm>
                    <a:prstGeom prst="rect">
                      <a:avLst/>
                    </a:prstGeom>
                    <a:noFill/>
                    <a:ln>
                      <a:noFill/>
                    </a:ln>
                  </pic:spPr>
                </pic:pic>
              </a:graphicData>
            </a:graphic>
          </wp:inline>
        </w:drawing>
      </w:r>
    </w:p>
    <w:p w14:paraId="6D2FBC39" w14:textId="19D9FCED" w:rsidR="006D4821" w:rsidRDefault="006D4821">
      <w:r>
        <w:rPr>
          <w:noProof/>
        </w:rPr>
        <w:drawing>
          <wp:inline distT="0" distB="0" distL="0" distR="0" wp14:anchorId="059A787F" wp14:editId="5F50D8B6">
            <wp:extent cx="2562225" cy="1922516"/>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9725" cy="1935647"/>
                    </a:xfrm>
                    <a:prstGeom prst="rect">
                      <a:avLst/>
                    </a:prstGeom>
                    <a:noFill/>
                    <a:ln>
                      <a:noFill/>
                    </a:ln>
                  </pic:spPr>
                </pic:pic>
              </a:graphicData>
            </a:graphic>
          </wp:inline>
        </w:drawing>
      </w:r>
      <w:r>
        <w:rPr>
          <w:noProof/>
        </w:rPr>
        <w:t xml:space="preserve">   </w:t>
      </w:r>
      <w:r>
        <w:rPr>
          <w:noProof/>
        </w:rPr>
        <w:drawing>
          <wp:inline distT="0" distB="0" distL="0" distR="0" wp14:anchorId="662D2B70" wp14:editId="006494CE">
            <wp:extent cx="1909036" cy="1432408"/>
            <wp:effectExtent l="0" t="9208" r="6033" b="6032"/>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46027" cy="1460163"/>
                    </a:xfrm>
                    <a:prstGeom prst="rect">
                      <a:avLst/>
                    </a:prstGeom>
                    <a:noFill/>
                    <a:ln>
                      <a:noFill/>
                    </a:ln>
                  </pic:spPr>
                </pic:pic>
              </a:graphicData>
            </a:graphic>
          </wp:inline>
        </w:drawing>
      </w:r>
    </w:p>
    <w:p w14:paraId="38B3AB26" w14:textId="77777777" w:rsidR="00D26B08" w:rsidRDefault="00D26B08"/>
    <w:p w14:paraId="38B3AB27" w14:textId="77777777" w:rsidR="00D26B08" w:rsidRDefault="00D26B08"/>
    <w:p w14:paraId="38B3AB28" w14:textId="77777777" w:rsidR="00D26B08" w:rsidRDefault="00D26B08"/>
    <w:p w14:paraId="38B3AB29" w14:textId="77777777" w:rsidR="00D26B08" w:rsidRDefault="00D26B08">
      <w:pPr>
        <w:rPr>
          <w:sz w:val="32"/>
          <w:szCs w:val="32"/>
        </w:rPr>
      </w:pPr>
    </w:p>
    <w:p w14:paraId="38B3AB2A" w14:textId="77777777" w:rsidR="00D26B08" w:rsidRDefault="00D26B08">
      <w:pPr>
        <w:rPr>
          <w:sz w:val="32"/>
          <w:szCs w:val="32"/>
        </w:rPr>
      </w:pPr>
    </w:p>
    <w:p w14:paraId="38B3AB2B" w14:textId="77777777" w:rsidR="00D26B08" w:rsidRDefault="00D26B08">
      <w:pPr>
        <w:rPr>
          <w:sz w:val="32"/>
          <w:szCs w:val="32"/>
        </w:rPr>
      </w:pPr>
    </w:p>
    <w:p w14:paraId="38B3AB2C" w14:textId="77777777" w:rsidR="00D26B08" w:rsidRDefault="00D26B08">
      <w:pPr>
        <w:rPr>
          <w:sz w:val="32"/>
          <w:szCs w:val="32"/>
        </w:rPr>
      </w:pPr>
    </w:p>
    <w:p w14:paraId="38B3AB2D" w14:textId="77777777" w:rsidR="00D26B08" w:rsidRDefault="00D26B08">
      <w:pPr>
        <w:rPr>
          <w:sz w:val="32"/>
          <w:szCs w:val="32"/>
        </w:rPr>
      </w:pPr>
    </w:p>
    <w:p w14:paraId="38B3AB2E" w14:textId="77777777" w:rsidR="00D26B08" w:rsidRDefault="00D26B08">
      <w:pPr>
        <w:rPr>
          <w:sz w:val="32"/>
          <w:szCs w:val="32"/>
        </w:rPr>
      </w:pPr>
    </w:p>
    <w:p w14:paraId="38B3AB2F" w14:textId="77777777" w:rsidR="00D26B08" w:rsidRDefault="00D26B08">
      <w:pPr>
        <w:rPr>
          <w:sz w:val="32"/>
          <w:szCs w:val="32"/>
        </w:rPr>
      </w:pPr>
    </w:p>
    <w:p w14:paraId="38B3AB30" w14:textId="77777777" w:rsidR="00D26B08" w:rsidRDefault="00D26B08">
      <w:pPr>
        <w:rPr>
          <w:sz w:val="32"/>
          <w:szCs w:val="32"/>
        </w:rPr>
      </w:pPr>
    </w:p>
    <w:p w14:paraId="38B3AB31" w14:textId="77777777" w:rsidR="00D26B08" w:rsidRDefault="00D26B08">
      <w:pPr>
        <w:rPr>
          <w:sz w:val="32"/>
          <w:szCs w:val="32"/>
        </w:rPr>
      </w:pPr>
    </w:p>
    <w:p w14:paraId="38B3AB32" w14:textId="77777777" w:rsidR="00D26B08" w:rsidRDefault="00D26B08">
      <w:pPr>
        <w:rPr>
          <w:sz w:val="32"/>
          <w:szCs w:val="32"/>
        </w:rPr>
      </w:pPr>
    </w:p>
    <w:p w14:paraId="38B3AB33" w14:textId="77777777" w:rsidR="00D26B08" w:rsidRDefault="00D26B08">
      <w:pPr>
        <w:rPr>
          <w:sz w:val="32"/>
          <w:szCs w:val="32"/>
        </w:rPr>
      </w:pPr>
    </w:p>
    <w:p w14:paraId="38B3AB34" w14:textId="77777777" w:rsidR="00D26B08" w:rsidRDefault="00D26B08">
      <w:pPr>
        <w:rPr>
          <w:sz w:val="32"/>
          <w:szCs w:val="32"/>
        </w:rPr>
      </w:pPr>
    </w:p>
    <w:p w14:paraId="38B3AB35" w14:textId="77777777" w:rsidR="00D26B08" w:rsidRDefault="00D26B08">
      <w:pPr>
        <w:rPr>
          <w:sz w:val="32"/>
          <w:szCs w:val="32"/>
        </w:rPr>
      </w:pPr>
    </w:p>
    <w:p w14:paraId="38B3AB36" w14:textId="77777777" w:rsidR="00D26B08" w:rsidRDefault="00D26B08">
      <w:pPr>
        <w:pageBreakBefore/>
        <w:suppressAutoHyphens w:val="0"/>
      </w:pPr>
    </w:p>
    <w:p w14:paraId="38B3AB37" w14:textId="77777777" w:rsidR="00D26B08" w:rsidRDefault="0000463E">
      <w:pPr>
        <w:pStyle w:val="Kop2"/>
      </w:pPr>
      <w:bookmarkStart w:id="18" w:name="_Toc34679207"/>
      <w:r>
        <w:t>Maatopdracht 2:</w:t>
      </w:r>
      <w:bookmarkEnd w:id="18"/>
      <w:r>
        <w:t xml:space="preserve"> </w:t>
      </w:r>
    </w:p>
    <w:p w14:paraId="38B3AB38" w14:textId="77777777" w:rsidR="00D26B08" w:rsidRDefault="0000463E">
      <w:pPr>
        <w:rPr>
          <w:rFonts w:ascii="Berlin Sans FB Demi" w:hAnsi="Berlin Sans FB Demi"/>
          <w:sz w:val="28"/>
          <w:szCs w:val="28"/>
        </w:rPr>
      </w:pPr>
      <w:r>
        <w:rPr>
          <w:rFonts w:ascii="Berlin Sans FB Demi" w:hAnsi="Berlin Sans FB Demi"/>
          <w:sz w:val="28"/>
          <w:szCs w:val="28"/>
        </w:rPr>
        <w:t>Interview 2 medewerkers. Vraag naar opleiding, werkervaring en de leuke en minder leuke kanten van het werk. Bedenk zelf ook nog wat vragen.</w:t>
      </w:r>
    </w:p>
    <w:p w14:paraId="38B3AB39" w14:textId="77777777" w:rsidR="00D26B08" w:rsidRDefault="00D26B08">
      <w:pPr>
        <w:ind w:left="720"/>
        <w:rPr>
          <w:rFonts w:ascii="Berlin Sans FB Demi" w:hAnsi="Berlin Sans FB Demi"/>
          <w:bCs/>
          <w:sz w:val="32"/>
          <w:szCs w:val="32"/>
        </w:rPr>
      </w:pPr>
    </w:p>
    <w:p w14:paraId="38B3AB3A" w14:textId="77777777" w:rsidR="00D26B08" w:rsidRDefault="0000463E">
      <w:r>
        <w:t xml:space="preserve">Het leukste wat je heb meegemaakt in de winkel? Oma : gek </w:t>
      </w:r>
      <w:r>
        <w:t xml:space="preserve">doen op muziek met z’n alle </w:t>
      </w:r>
    </w:p>
    <w:p w14:paraId="38B3AB3B" w14:textId="77777777" w:rsidR="00D26B08" w:rsidRDefault="0000463E">
      <w:r>
        <w:t xml:space="preserve">Hoelang werk je er al? Yvonne : vanaf 1998 </w:t>
      </w:r>
    </w:p>
    <w:p w14:paraId="38B3AB3C" w14:textId="77777777" w:rsidR="00D26B08" w:rsidRDefault="0000463E">
      <w:r>
        <w:t>Hoeveel dagen werk je? Yvonne : 2,5 dagen</w:t>
      </w:r>
    </w:p>
    <w:p w14:paraId="38B3AB3D" w14:textId="77777777" w:rsidR="00D26B08" w:rsidRDefault="0000463E">
      <w:r>
        <w:t xml:space="preserve">Hoeveel mensen werken er? Oma: 6 </w:t>
      </w:r>
    </w:p>
    <w:p w14:paraId="38B3AB3E" w14:textId="77777777" w:rsidR="00D26B08" w:rsidRDefault="0000463E">
      <w:r>
        <w:t xml:space="preserve">Wat zijn de drukste dagen van de week? Woensdag en vrijdag </w:t>
      </w:r>
    </w:p>
    <w:p w14:paraId="38B3AB3F" w14:textId="77777777" w:rsidR="00D26B08" w:rsidRDefault="0000463E">
      <w:r>
        <w:t>Wat zijn de drukste dagen van het jaar? Decembe</w:t>
      </w:r>
      <w:r>
        <w:t xml:space="preserve">r maand </w:t>
      </w:r>
    </w:p>
    <w:p w14:paraId="38B3AB40" w14:textId="77777777" w:rsidR="00D26B08" w:rsidRDefault="0000463E">
      <w:r>
        <w:t xml:space="preserve">Opleiding? Mary: huishoudschool </w:t>
      </w:r>
    </w:p>
    <w:p w14:paraId="38B3AB41" w14:textId="77777777" w:rsidR="00D26B08" w:rsidRDefault="0000463E">
      <w:r>
        <w:t xml:space="preserve">Werkervaring leuke/ minder leuke kanten? : Mary: alle voorkomende werkzaamheden ( 2dagen in de week)  minder leuke kanten = schoonmaken. leuke kanten = gezelligheid met klanten aan de kassa. </w:t>
      </w:r>
    </w:p>
    <w:p w14:paraId="38B3AB42" w14:textId="77777777" w:rsidR="00D26B08" w:rsidRDefault="00D26B08"/>
    <w:p w14:paraId="38B3AB43" w14:textId="77777777" w:rsidR="00D26B08" w:rsidRDefault="00D26B08">
      <w:pPr>
        <w:ind w:left="720"/>
        <w:rPr>
          <w:rFonts w:ascii="Berlin Sans FB Demi" w:hAnsi="Berlin Sans FB Demi"/>
          <w:bCs/>
        </w:rPr>
      </w:pPr>
    </w:p>
    <w:p w14:paraId="38B3AB44" w14:textId="77777777" w:rsidR="00D26B08" w:rsidRDefault="00D26B08">
      <w:pPr>
        <w:ind w:left="720"/>
        <w:rPr>
          <w:rFonts w:ascii="Berlin Sans FB Demi" w:hAnsi="Berlin Sans FB Demi"/>
          <w:bCs/>
        </w:rPr>
      </w:pPr>
    </w:p>
    <w:p w14:paraId="38B3AB45" w14:textId="77777777" w:rsidR="00D26B08" w:rsidRDefault="00D26B08">
      <w:pPr>
        <w:ind w:left="720"/>
        <w:rPr>
          <w:rFonts w:ascii="Berlin Sans FB Demi" w:hAnsi="Berlin Sans FB Demi"/>
          <w:bCs/>
        </w:rPr>
      </w:pPr>
    </w:p>
    <w:p w14:paraId="38B3AB46" w14:textId="77777777" w:rsidR="00D26B08" w:rsidRDefault="00D26B08">
      <w:pPr>
        <w:ind w:left="720"/>
        <w:rPr>
          <w:rFonts w:ascii="Berlin Sans FB Demi" w:hAnsi="Berlin Sans FB Demi"/>
          <w:bCs/>
        </w:rPr>
      </w:pPr>
    </w:p>
    <w:p w14:paraId="38B3AB47" w14:textId="77777777" w:rsidR="00D26B08" w:rsidRDefault="00D26B08">
      <w:pPr>
        <w:ind w:left="720"/>
        <w:rPr>
          <w:rFonts w:ascii="Berlin Sans FB Demi" w:hAnsi="Berlin Sans FB Demi"/>
          <w:bCs/>
        </w:rPr>
      </w:pPr>
    </w:p>
    <w:p w14:paraId="38B3AB48" w14:textId="77777777" w:rsidR="00D26B08" w:rsidRDefault="00D26B08">
      <w:pPr>
        <w:ind w:left="720"/>
        <w:rPr>
          <w:rFonts w:ascii="Berlin Sans FB Demi" w:hAnsi="Berlin Sans FB Demi"/>
          <w:bCs/>
        </w:rPr>
      </w:pPr>
    </w:p>
    <w:p w14:paraId="38B3AB49" w14:textId="77777777" w:rsidR="00D26B08" w:rsidRDefault="00D26B08">
      <w:pPr>
        <w:ind w:left="720"/>
        <w:rPr>
          <w:rFonts w:ascii="Berlin Sans FB Demi" w:hAnsi="Berlin Sans FB Demi"/>
          <w:bCs/>
        </w:rPr>
      </w:pPr>
    </w:p>
    <w:p w14:paraId="38B3AB4A" w14:textId="77777777" w:rsidR="00D26B08" w:rsidRDefault="00D26B08">
      <w:pPr>
        <w:ind w:left="720"/>
        <w:rPr>
          <w:rFonts w:ascii="Berlin Sans FB Demi" w:hAnsi="Berlin Sans FB Demi"/>
          <w:bCs/>
        </w:rPr>
      </w:pPr>
    </w:p>
    <w:p w14:paraId="38B3AB4B" w14:textId="77777777" w:rsidR="00D26B08" w:rsidRDefault="0000463E">
      <w:pPr>
        <w:ind w:left="720"/>
        <w:rPr>
          <w:rFonts w:ascii="Berlin Sans FB Demi" w:hAnsi="Berlin Sans FB Demi"/>
          <w:bCs/>
        </w:rPr>
      </w:pPr>
      <w:r>
        <w:rPr>
          <w:rFonts w:ascii="Berlin Sans FB Demi" w:hAnsi="Berlin Sans FB Demi"/>
          <w:bCs/>
        </w:rPr>
        <w:t xml:space="preserve"> </w:t>
      </w:r>
    </w:p>
    <w:p w14:paraId="38B3AB4C" w14:textId="77777777" w:rsidR="00D26B08" w:rsidRDefault="00D26B08">
      <w:pPr>
        <w:rPr>
          <w:sz w:val="32"/>
          <w:szCs w:val="32"/>
        </w:rPr>
      </w:pPr>
    </w:p>
    <w:p w14:paraId="38B3AB4D" w14:textId="77777777" w:rsidR="00D26B08" w:rsidRDefault="00D26B08">
      <w:pPr>
        <w:rPr>
          <w:sz w:val="32"/>
          <w:szCs w:val="32"/>
        </w:rPr>
      </w:pPr>
    </w:p>
    <w:p w14:paraId="38B3AB4E" w14:textId="77777777" w:rsidR="00D26B08" w:rsidRDefault="00D26B08">
      <w:pPr>
        <w:rPr>
          <w:sz w:val="32"/>
          <w:szCs w:val="32"/>
        </w:rPr>
      </w:pPr>
    </w:p>
    <w:p w14:paraId="38B3AB4F" w14:textId="77777777" w:rsidR="00D26B08" w:rsidRDefault="00D26B08">
      <w:pPr>
        <w:rPr>
          <w:sz w:val="32"/>
          <w:szCs w:val="32"/>
        </w:rPr>
      </w:pPr>
    </w:p>
    <w:p w14:paraId="38B3AB50" w14:textId="77777777" w:rsidR="00D26B08" w:rsidRDefault="00D26B08">
      <w:pPr>
        <w:rPr>
          <w:sz w:val="32"/>
          <w:szCs w:val="32"/>
        </w:rPr>
      </w:pPr>
    </w:p>
    <w:p w14:paraId="38B3AB51" w14:textId="77777777" w:rsidR="00D26B08" w:rsidRDefault="00D26B08">
      <w:pPr>
        <w:rPr>
          <w:sz w:val="32"/>
          <w:szCs w:val="32"/>
        </w:rPr>
      </w:pPr>
    </w:p>
    <w:p w14:paraId="38B3AB52" w14:textId="77777777" w:rsidR="00D26B08" w:rsidRDefault="00D26B08">
      <w:pPr>
        <w:rPr>
          <w:sz w:val="32"/>
          <w:szCs w:val="32"/>
        </w:rPr>
      </w:pPr>
    </w:p>
    <w:p w14:paraId="38B3AB53" w14:textId="77777777" w:rsidR="00D26B08" w:rsidRDefault="00D26B08">
      <w:pPr>
        <w:rPr>
          <w:sz w:val="32"/>
          <w:szCs w:val="32"/>
        </w:rPr>
      </w:pPr>
    </w:p>
    <w:p w14:paraId="38B3AB54" w14:textId="77777777" w:rsidR="00D26B08" w:rsidRDefault="00D26B08">
      <w:pPr>
        <w:rPr>
          <w:sz w:val="32"/>
          <w:szCs w:val="32"/>
        </w:rPr>
      </w:pPr>
    </w:p>
    <w:p w14:paraId="38B3AB55" w14:textId="77777777" w:rsidR="00D26B08" w:rsidRDefault="00D26B08">
      <w:pPr>
        <w:pageBreakBefore/>
        <w:suppressAutoHyphens w:val="0"/>
        <w:rPr>
          <w:rFonts w:ascii="Berlin Sans FB Demi" w:hAnsi="Berlin Sans FB Demi"/>
          <w:sz w:val="44"/>
          <w:szCs w:val="44"/>
        </w:rPr>
      </w:pPr>
    </w:p>
    <w:p w14:paraId="38B3AB56" w14:textId="77777777" w:rsidR="00D26B08" w:rsidRDefault="0000463E">
      <w:pPr>
        <w:pStyle w:val="Kop2"/>
      </w:pPr>
      <w:bookmarkStart w:id="19" w:name="_Toc34679208"/>
      <w:r>
        <w:t>Maatopdracht 3:</w:t>
      </w:r>
      <w:bookmarkEnd w:id="19"/>
      <w:r>
        <w:t xml:space="preserve"> </w:t>
      </w:r>
    </w:p>
    <w:p w14:paraId="38B3AB57" w14:textId="77777777" w:rsidR="00D26B08" w:rsidRDefault="0000463E">
      <w:pPr>
        <w:rPr>
          <w:rFonts w:ascii="Berlin Sans FB Demi" w:hAnsi="Berlin Sans FB Demi"/>
          <w:sz w:val="28"/>
          <w:szCs w:val="28"/>
        </w:rPr>
      </w:pPr>
      <w:r>
        <w:rPr>
          <w:rFonts w:ascii="Berlin Sans FB Demi" w:hAnsi="Berlin Sans FB Demi"/>
          <w:sz w:val="28"/>
          <w:szCs w:val="28"/>
        </w:rPr>
        <w:t>Is er een vast dagritme? Hoe ziet dat er uit? Waarom doen ze dat op deze manier?</w:t>
      </w:r>
    </w:p>
    <w:p w14:paraId="38B3AB58" w14:textId="77777777" w:rsidR="00D26B08" w:rsidRDefault="0000463E">
      <w:r>
        <w:t xml:space="preserve">Openen: bloemen en containers buiten zetten, kassa in kassa blok zetten, oven aanzetten, brood op de plank leggen </w:t>
      </w:r>
    </w:p>
    <w:p w14:paraId="38B3AB59" w14:textId="77777777" w:rsidR="00D26B08" w:rsidRDefault="0000463E">
      <w:r>
        <w:t xml:space="preserve">Daarna brood snijden, brood bakken, mensen </w:t>
      </w:r>
      <w:r>
        <w:t xml:space="preserve">aan de kassa helpen, zuivel controleren en groente, fruit en vlees, kaas en vleeswaren op datum controleren. </w:t>
      </w:r>
    </w:p>
    <w:p w14:paraId="38B3AB5A" w14:textId="77777777" w:rsidR="00D26B08" w:rsidRDefault="0000463E">
      <w:r>
        <w:t>Vervolgens vracht aanpakken en uitpakken, vakken vullen</w:t>
      </w:r>
    </w:p>
    <w:p w14:paraId="38B3AB5B" w14:textId="77777777" w:rsidR="00D26B08" w:rsidRDefault="0000463E">
      <w:r>
        <w:t xml:space="preserve">Daarna administratie en </w:t>
      </w:r>
      <w:proofErr w:type="spellStart"/>
      <w:r>
        <w:t>schapkaartjes</w:t>
      </w:r>
      <w:proofErr w:type="spellEnd"/>
      <w:r>
        <w:t xml:space="preserve"> </w:t>
      </w:r>
    </w:p>
    <w:p w14:paraId="38B3AB5C" w14:textId="77777777" w:rsidR="00D26B08" w:rsidRDefault="0000463E">
      <w:r>
        <w:t>In de middag pakketten verwerken, klanten helpen, k</w:t>
      </w:r>
      <w:r>
        <w:t xml:space="preserve">assa draaien en aan het einde van de middag opruimen, broodkast en planken schoon maken, spullen binnen zetten, kassa afmelden, kas opmaken en invoeren in de computer. </w:t>
      </w:r>
    </w:p>
    <w:p w14:paraId="38B3AB5D" w14:textId="77777777" w:rsidR="00D26B08" w:rsidRDefault="00D26B08"/>
    <w:p w14:paraId="38B3AB5E" w14:textId="77777777" w:rsidR="00D26B08" w:rsidRDefault="00D26B08"/>
    <w:p w14:paraId="38B3AB5F" w14:textId="77777777" w:rsidR="00D26B08" w:rsidRDefault="00D26B08"/>
    <w:p w14:paraId="38B3AB60" w14:textId="77777777" w:rsidR="00D26B08" w:rsidRDefault="0000463E">
      <w:r>
        <w:t xml:space="preserve"> </w:t>
      </w:r>
    </w:p>
    <w:p w14:paraId="38B3AB61" w14:textId="77777777" w:rsidR="00D26B08" w:rsidRDefault="00D26B08">
      <w:pPr>
        <w:rPr>
          <w:rFonts w:ascii="Berlin Sans FB Demi" w:hAnsi="Berlin Sans FB Demi"/>
          <w:sz w:val="44"/>
          <w:szCs w:val="44"/>
        </w:rPr>
      </w:pPr>
    </w:p>
    <w:p w14:paraId="38B3AB62" w14:textId="77777777" w:rsidR="00D26B08" w:rsidRDefault="00D26B08">
      <w:pPr>
        <w:rPr>
          <w:rFonts w:ascii="Berlin Sans FB Demi" w:hAnsi="Berlin Sans FB Demi"/>
          <w:sz w:val="44"/>
          <w:szCs w:val="44"/>
        </w:rPr>
      </w:pPr>
    </w:p>
    <w:p w14:paraId="38B3AB63" w14:textId="77777777" w:rsidR="00D26B08" w:rsidRDefault="00D26B08">
      <w:pPr>
        <w:rPr>
          <w:rFonts w:ascii="Berlin Sans FB Demi" w:hAnsi="Berlin Sans FB Demi"/>
          <w:sz w:val="44"/>
          <w:szCs w:val="44"/>
        </w:rPr>
      </w:pPr>
    </w:p>
    <w:p w14:paraId="38B3AB64" w14:textId="77777777" w:rsidR="00D26B08" w:rsidRDefault="00D26B08">
      <w:pPr>
        <w:rPr>
          <w:rFonts w:ascii="Berlin Sans FB Demi" w:hAnsi="Berlin Sans FB Demi"/>
          <w:sz w:val="44"/>
          <w:szCs w:val="44"/>
        </w:rPr>
      </w:pPr>
    </w:p>
    <w:p w14:paraId="38B3AB65" w14:textId="77777777" w:rsidR="00D26B08" w:rsidRDefault="00D26B08">
      <w:pPr>
        <w:rPr>
          <w:rFonts w:ascii="Berlin Sans FB Demi" w:hAnsi="Berlin Sans FB Demi"/>
          <w:sz w:val="44"/>
          <w:szCs w:val="44"/>
        </w:rPr>
      </w:pPr>
    </w:p>
    <w:p w14:paraId="38B3AB66" w14:textId="77777777" w:rsidR="00D26B08" w:rsidRDefault="00D26B08">
      <w:pPr>
        <w:rPr>
          <w:rFonts w:ascii="Berlin Sans FB Demi" w:hAnsi="Berlin Sans FB Demi"/>
          <w:sz w:val="44"/>
          <w:szCs w:val="44"/>
        </w:rPr>
      </w:pPr>
    </w:p>
    <w:p w14:paraId="38B3AB67" w14:textId="77777777" w:rsidR="00D26B08" w:rsidRDefault="00D26B08">
      <w:pPr>
        <w:rPr>
          <w:rFonts w:ascii="Berlin Sans FB Demi" w:hAnsi="Berlin Sans FB Demi"/>
          <w:sz w:val="44"/>
          <w:szCs w:val="44"/>
        </w:rPr>
      </w:pPr>
    </w:p>
    <w:p w14:paraId="38B3AB68" w14:textId="77777777" w:rsidR="00D26B08" w:rsidRDefault="00D26B08">
      <w:pPr>
        <w:rPr>
          <w:rFonts w:ascii="Berlin Sans FB Demi" w:hAnsi="Berlin Sans FB Demi"/>
          <w:sz w:val="44"/>
          <w:szCs w:val="44"/>
        </w:rPr>
      </w:pPr>
    </w:p>
    <w:p w14:paraId="38B3AB69" w14:textId="77777777" w:rsidR="00D26B08" w:rsidRDefault="00D26B08">
      <w:pPr>
        <w:rPr>
          <w:rFonts w:ascii="Berlin Sans FB Demi" w:hAnsi="Berlin Sans FB Demi"/>
          <w:sz w:val="44"/>
          <w:szCs w:val="44"/>
        </w:rPr>
      </w:pPr>
    </w:p>
    <w:p w14:paraId="38B3AB6A" w14:textId="77777777" w:rsidR="00D26B08" w:rsidRDefault="00D26B08">
      <w:pPr>
        <w:rPr>
          <w:rFonts w:ascii="Berlin Sans FB Demi" w:hAnsi="Berlin Sans FB Demi"/>
          <w:sz w:val="44"/>
          <w:szCs w:val="44"/>
        </w:rPr>
      </w:pPr>
    </w:p>
    <w:p w14:paraId="38B3AB6B" w14:textId="77777777" w:rsidR="00D26B08" w:rsidRDefault="00D26B08">
      <w:pPr>
        <w:rPr>
          <w:rFonts w:ascii="Berlin Sans FB Demi" w:hAnsi="Berlin Sans FB Demi"/>
          <w:sz w:val="44"/>
          <w:szCs w:val="44"/>
        </w:rPr>
      </w:pPr>
    </w:p>
    <w:p w14:paraId="38B3AB6C" w14:textId="77777777" w:rsidR="00D26B08" w:rsidRDefault="00D26B08">
      <w:pPr>
        <w:rPr>
          <w:rFonts w:ascii="Berlin Sans FB Demi" w:hAnsi="Berlin Sans FB Demi"/>
          <w:sz w:val="44"/>
          <w:szCs w:val="44"/>
        </w:rPr>
      </w:pPr>
    </w:p>
    <w:p w14:paraId="38B3AB6D" w14:textId="77777777" w:rsidR="00D26B08" w:rsidRDefault="00D26B08">
      <w:pPr>
        <w:rPr>
          <w:rFonts w:ascii="Berlin Sans FB Demi" w:hAnsi="Berlin Sans FB Demi"/>
          <w:sz w:val="44"/>
          <w:szCs w:val="44"/>
        </w:rPr>
      </w:pPr>
    </w:p>
    <w:p w14:paraId="38B3AB6E" w14:textId="77777777" w:rsidR="00D26B08" w:rsidRDefault="00D26B08">
      <w:pPr>
        <w:rPr>
          <w:rFonts w:ascii="Berlin Sans FB Demi" w:hAnsi="Berlin Sans FB Demi"/>
          <w:sz w:val="44"/>
          <w:szCs w:val="44"/>
        </w:rPr>
      </w:pPr>
    </w:p>
    <w:p w14:paraId="38B3AB6F" w14:textId="77777777" w:rsidR="00D26B08" w:rsidRDefault="00D26B08">
      <w:pPr>
        <w:rPr>
          <w:rFonts w:ascii="Berlin Sans FB Demi" w:hAnsi="Berlin Sans FB Demi"/>
          <w:sz w:val="44"/>
          <w:szCs w:val="44"/>
        </w:rPr>
      </w:pPr>
    </w:p>
    <w:p w14:paraId="38B3AB70" w14:textId="77777777" w:rsidR="00D26B08" w:rsidRDefault="00D26B08">
      <w:pPr>
        <w:rPr>
          <w:rFonts w:ascii="Berlin Sans FB Demi" w:hAnsi="Berlin Sans FB Demi"/>
          <w:sz w:val="44"/>
          <w:szCs w:val="44"/>
        </w:rPr>
      </w:pPr>
    </w:p>
    <w:p w14:paraId="38B3AB71" w14:textId="77777777" w:rsidR="00D26B08" w:rsidRDefault="00D26B08">
      <w:pPr>
        <w:pageBreakBefore/>
        <w:suppressAutoHyphens w:val="0"/>
        <w:rPr>
          <w:rFonts w:ascii="Berlin Sans FB Demi" w:hAnsi="Berlin Sans FB Demi"/>
          <w:sz w:val="44"/>
          <w:szCs w:val="44"/>
        </w:rPr>
      </w:pPr>
    </w:p>
    <w:p w14:paraId="38B3AB72" w14:textId="77777777" w:rsidR="00D26B08" w:rsidRDefault="0000463E">
      <w:pPr>
        <w:pStyle w:val="Kop2"/>
      </w:pPr>
      <w:bookmarkStart w:id="20" w:name="_Toc34679209"/>
      <w:r>
        <w:t>Maatopdracht 4:</w:t>
      </w:r>
      <w:bookmarkEnd w:id="20"/>
      <w:r>
        <w:t xml:space="preserve"> </w:t>
      </w:r>
    </w:p>
    <w:p w14:paraId="38B3AB73" w14:textId="77777777" w:rsidR="00D26B08" w:rsidRDefault="0000463E">
      <w:pPr>
        <w:rPr>
          <w:rFonts w:ascii="Berlin Sans FB Demi" w:hAnsi="Berlin Sans FB Demi"/>
          <w:sz w:val="28"/>
          <w:szCs w:val="28"/>
        </w:rPr>
      </w:pPr>
      <w:r>
        <w:rPr>
          <w:rFonts w:ascii="Berlin Sans FB Demi" w:hAnsi="Berlin Sans FB Demi"/>
          <w:sz w:val="28"/>
          <w:szCs w:val="28"/>
        </w:rPr>
        <w:t xml:space="preserve">Wat is spiegelen? En waarom wordt dit </w:t>
      </w:r>
      <w:r>
        <w:rPr>
          <w:rFonts w:ascii="Berlin Sans FB Demi" w:hAnsi="Berlin Sans FB Demi"/>
          <w:sz w:val="28"/>
          <w:szCs w:val="28"/>
        </w:rPr>
        <w:t>gedaan</w:t>
      </w:r>
    </w:p>
    <w:p w14:paraId="38B3AB74" w14:textId="77777777" w:rsidR="00D26B08" w:rsidRDefault="0000463E">
      <w:r>
        <w:t>Bij spiegelen worden alle producten in een winkelschap zo veel mogelijk naar voren geschoven, zodat de stellingen volledig gevuld lijken, de etiketten netjes naar voor staan en er een mooie spiegel ontstaat. Spiegelen wordt uitgevoerd door vakkenvul</w:t>
      </w:r>
      <w:r>
        <w:t xml:space="preserve">lers, die er naast het vullen van de vakken ook voor moeten zorgen dat producten met de kortste  houdbaarheidsdatum vooraan worden geplaatst (first in, first out). </w:t>
      </w:r>
    </w:p>
    <w:p w14:paraId="38B3AB75" w14:textId="77777777" w:rsidR="00D26B08" w:rsidRDefault="00D26B08"/>
    <w:p w14:paraId="38B3AB76" w14:textId="11B23E72" w:rsidR="00D26B08" w:rsidRDefault="005C36D1">
      <w:r>
        <w:rPr>
          <w:noProof/>
        </w:rPr>
        <w:drawing>
          <wp:inline distT="0" distB="0" distL="0" distR="0" wp14:anchorId="36ED1C0F" wp14:editId="6F7729F0">
            <wp:extent cx="4124325" cy="309460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0645" cy="3099350"/>
                    </a:xfrm>
                    <a:prstGeom prst="rect">
                      <a:avLst/>
                    </a:prstGeom>
                    <a:noFill/>
                    <a:ln>
                      <a:noFill/>
                    </a:ln>
                  </pic:spPr>
                </pic:pic>
              </a:graphicData>
            </a:graphic>
          </wp:inline>
        </w:drawing>
      </w:r>
    </w:p>
    <w:p w14:paraId="38B3AB77" w14:textId="77777777" w:rsidR="00D26B08" w:rsidRDefault="00D26B08"/>
    <w:p w14:paraId="38B3AB78" w14:textId="77777777" w:rsidR="00D26B08" w:rsidRDefault="00D26B08"/>
    <w:p w14:paraId="38B3AB79" w14:textId="77777777" w:rsidR="00D26B08" w:rsidRDefault="00D26B08"/>
    <w:p w14:paraId="38B3AB7A" w14:textId="77777777" w:rsidR="00D26B08" w:rsidRDefault="00D26B08"/>
    <w:p w14:paraId="38B3AB7B" w14:textId="77777777" w:rsidR="00D26B08" w:rsidRDefault="00D26B08"/>
    <w:p w14:paraId="38B3AB7C" w14:textId="77777777" w:rsidR="00D26B08" w:rsidRDefault="00D26B08"/>
    <w:p w14:paraId="38B3AB7D" w14:textId="77777777" w:rsidR="00D26B08" w:rsidRDefault="00D26B08"/>
    <w:p w14:paraId="38B3AB7E" w14:textId="77777777" w:rsidR="00D26B08" w:rsidRDefault="00D26B08"/>
    <w:p w14:paraId="38B3AB7F" w14:textId="77777777" w:rsidR="00D26B08" w:rsidRDefault="00D26B08"/>
    <w:p w14:paraId="38B3AB80" w14:textId="77777777" w:rsidR="00D26B08" w:rsidRDefault="00D26B08"/>
    <w:p w14:paraId="38B3AB81" w14:textId="77777777" w:rsidR="00D26B08" w:rsidRDefault="00D26B08"/>
    <w:p w14:paraId="38B3AB82" w14:textId="77777777" w:rsidR="00D26B08" w:rsidRDefault="00D26B08"/>
    <w:p w14:paraId="38B3AB83" w14:textId="77777777" w:rsidR="00D26B08" w:rsidRDefault="00D26B08"/>
    <w:p w14:paraId="38B3AB84" w14:textId="77777777" w:rsidR="00D26B08" w:rsidRDefault="00D26B08"/>
    <w:p w14:paraId="38B3AB85" w14:textId="77777777" w:rsidR="00D26B08" w:rsidRDefault="00D26B08"/>
    <w:p w14:paraId="38B3AB86" w14:textId="77777777" w:rsidR="00D26B08" w:rsidRDefault="00D26B08"/>
    <w:p w14:paraId="38B3AB87" w14:textId="77777777" w:rsidR="00D26B08" w:rsidRDefault="00D26B08"/>
    <w:p w14:paraId="38B3AB88" w14:textId="77777777" w:rsidR="00D26B08" w:rsidRDefault="00D26B08"/>
    <w:p w14:paraId="38B3AB89" w14:textId="77777777" w:rsidR="00D26B08" w:rsidRDefault="00D26B08"/>
    <w:p w14:paraId="38B3AB8A" w14:textId="77777777" w:rsidR="00D26B08" w:rsidRDefault="00D26B08"/>
    <w:p w14:paraId="38B3AB8B" w14:textId="77777777" w:rsidR="00D26B08" w:rsidRDefault="00D26B08"/>
    <w:p w14:paraId="38B3AB8C" w14:textId="77777777" w:rsidR="00D26B08" w:rsidRDefault="00D26B08"/>
    <w:p w14:paraId="38B3AB8D" w14:textId="77777777" w:rsidR="00D26B08" w:rsidRDefault="00D26B08"/>
    <w:p w14:paraId="38B3AB8E" w14:textId="77777777" w:rsidR="00D26B08" w:rsidRDefault="00D26B08">
      <w:pPr>
        <w:pageBreakBefore/>
        <w:suppressAutoHyphens w:val="0"/>
      </w:pPr>
    </w:p>
    <w:p w14:paraId="38B3AB8F" w14:textId="77777777" w:rsidR="00D26B08" w:rsidRDefault="0000463E">
      <w:pPr>
        <w:pStyle w:val="Kop2"/>
      </w:pPr>
      <w:bookmarkStart w:id="21" w:name="_Toc34679210"/>
      <w:r>
        <w:t>Maatopdracht 5:</w:t>
      </w:r>
      <w:bookmarkEnd w:id="21"/>
    </w:p>
    <w:p w14:paraId="38B3AB90" w14:textId="77777777" w:rsidR="00D26B08" w:rsidRDefault="0000463E">
      <w:pPr>
        <w:rPr>
          <w:rFonts w:ascii="Berlin Sans FB Demi" w:hAnsi="Berlin Sans FB Demi"/>
          <w:sz w:val="28"/>
          <w:szCs w:val="28"/>
        </w:rPr>
      </w:pPr>
      <w:r>
        <w:rPr>
          <w:rFonts w:ascii="Berlin Sans FB Demi" w:hAnsi="Berlin Sans FB Demi"/>
          <w:sz w:val="28"/>
          <w:szCs w:val="28"/>
        </w:rPr>
        <w:t>Hoe verloopt het vrachtproces?</w:t>
      </w:r>
    </w:p>
    <w:p w14:paraId="38B3AB91" w14:textId="77777777" w:rsidR="00D26B08" w:rsidRDefault="0000463E">
      <w:r>
        <w:t xml:space="preserve">Bestellen met </w:t>
      </w:r>
      <w:r>
        <w:t xml:space="preserve">modem, dan wordt het afgeleverd 5 keer in de week, 2 keer kruidenierswaren en 3 keer vers, containers uit de vrachtwagen en uitpakken in de winkel, karton apart leggen, plastic apart leggen en afvoeren. </w:t>
      </w:r>
    </w:p>
    <w:p w14:paraId="38B3AB92" w14:textId="77777777" w:rsidR="00D26B08" w:rsidRDefault="00D26B08">
      <w:pPr>
        <w:rPr>
          <w:rFonts w:ascii="Berlin Sans FB Demi" w:hAnsi="Berlin Sans FB Demi"/>
          <w:sz w:val="32"/>
          <w:szCs w:val="32"/>
        </w:rPr>
      </w:pPr>
    </w:p>
    <w:p w14:paraId="38B3AB93" w14:textId="77777777" w:rsidR="00D26B08" w:rsidRDefault="00D26B08">
      <w:pPr>
        <w:pageBreakBefore/>
        <w:suppressAutoHyphens w:val="0"/>
        <w:rPr>
          <w:rFonts w:ascii="Berlin Sans FB Demi" w:hAnsi="Berlin Sans FB Demi"/>
          <w:sz w:val="32"/>
          <w:szCs w:val="32"/>
        </w:rPr>
      </w:pPr>
    </w:p>
    <w:p w14:paraId="38B3AB94" w14:textId="4990BF78" w:rsidR="00D26B08" w:rsidRDefault="0000463E">
      <w:pPr>
        <w:pStyle w:val="Kop1"/>
      </w:pPr>
      <w:bookmarkStart w:id="22" w:name="_Toc34679211"/>
      <w:r>
        <w:t>Nawoord</w:t>
      </w:r>
      <w:bookmarkEnd w:id="22"/>
    </w:p>
    <w:p w14:paraId="510E2BFE" w14:textId="27BAA177" w:rsidR="005C36D1" w:rsidRDefault="005C36D1" w:rsidP="005C36D1"/>
    <w:p w14:paraId="678E76FA" w14:textId="017E1FFA" w:rsidR="005C36D1" w:rsidRDefault="005C36D1" w:rsidP="005C36D1">
      <w:r>
        <w:t xml:space="preserve">Ik heb bij supermarkt Van den Berg een hele leuke stage periode gehad! Ik heb ook heel veel dingen geleerd zoals : </w:t>
      </w:r>
    </w:p>
    <w:p w14:paraId="5E9D6341" w14:textId="0262EC8C" w:rsidR="005C36D1" w:rsidRDefault="005C36D1" w:rsidP="005C36D1">
      <w:pPr>
        <w:pStyle w:val="Lijstalinea"/>
        <w:numPr>
          <w:ilvl w:val="0"/>
          <w:numId w:val="1"/>
        </w:numPr>
      </w:pPr>
      <w:r>
        <w:t xml:space="preserve">Kassa </w:t>
      </w:r>
    </w:p>
    <w:p w14:paraId="28195B0D" w14:textId="503F014D" w:rsidR="005C36D1" w:rsidRDefault="00485184" w:rsidP="005C36D1">
      <w:pPr>
        <w:pStyle w:val="Lijstalinea"/>
        <w:numPr>
          <w:ilvl w:val="0"/>
          <w:numId w:val="1"/>
        </w:numPr>
      </w:pPr>
      <w:r>
        <w:t>Hoe je met de klanten moet omgaan</w:t>
      </w:r>
    </w:p>
    <w:p w14:paraId="1C21BD4B" w14:textId="78D0D3CC" w:rsidR="00485184" w:rsidRDefault="00485184" w:rsidP="005C36D1">
      <w:pPr>
        <w:pStyle w:val="Lijstalinea"/>
        <w:numPr>
          <w:ilvl w:val="0"/>
          <w:numId w:val="1"/>
        </w:numPr>
      </w:pPr>
      <w:r>
        <w:t>Hoe je verschillende dingen moet vullen</w:t>
      </w:r>
    </w:p>
    <w:p w14:paraId="7E5A1F9C" w14:textId="3F12BF60" w:rsidR="00485184" w:rsidRDefault="00485184" w:rsidP="00485184">
      <w:r>
        <w:t xml:space="preserve">Deze stage vond ik zo leuk omdat het de winkel van mijn oma is en omdat het er altijd gezellig is je kan met elke klant wel een praatje houden en dat maakt het er zo leuk aan. </w:t>
      </w:r>
    </w:p>
    <w:p w14:paraId="4D449599" w14:textId="106F26D8" w:rsidR="00485184" w:rsidRDefault="00485184" w:rsidP="00485184">
      <w:r>
        <w:t xml:space="preserve">Je doet elke keer weer wat anders zoals : vakken vullen, kassa, dingen schoon maken, pakketten, data checken. </w:t>
      </w:r>
    </w:p>
    <w:p w14:paraId="1331D695" w14:textId="210BCC40" w:rsidR="00485184" w:rsidRDefault="00485184" w:rsidP="00485184">
      <w:r>
        <w:t xml:space="preserve">Na alle stages ben ik erachter gekomen wat ik wel en niet leuk vind. De opleiding die ik hier na ga doen is verkoop adviseur op het HMC in Rotterdam. </w:t>
      </w:r>
    </w:p>
    <w:p w14:paraId="5CA78346" w14:textId="5488C998" w:rsidR="00485184" w:rsidRPr="005C36D1" w:rsidRDefault="00485184" w:rsidP="00485184">
      <w:r>
        <w:t xml:space="preserve">Deze stage is voorbij gevlogen ik heb het hier erg naar mijn zin gehad! </w:t>
      </w:r>
      <w:bookmarkStart w:id="23" w:name="_GoBack"/>
      <w:bookmarkEnd w:id="23"/>
    </w:p>
    <w:sectPr w:rsidR="00485184" w:rsidRPr="005C36D1">
      <w:footerReference w:type="default" r:id="rId38"/>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3AA0B" w14:textId="77777777" w:rsidR="00000000" w:rsidRDefault="0000463E">
      <w:pPr>
        <w:spacing w:after="0" w:line="240" w:lineRule="auto"/>
      </w:pPr>
      <w:r>
        <w:separator/>
      </w:r>
    </w:p>
  </w:endnote>
  <w:endnote w:type="continuationSeparator" w:id="0">
    <w:p w14:paraId="38B3AA0D" w14:textId="77777777" w:rsidR="00000000" w:rsidRDefault="0000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AA0F" w14:textId="77777777" w:rsidR="00501536" w:rsidRDefault="0000463E">
    <w:pPr>
      <w:pStyle w:val="Voettekst"/>
      <w:jc w:val="right"/>
    </w:pPr>
    <w:r>
      <w:fldChar w:fldCharType="begin"/>
    </w:r>
    <w:r>
      <w:instrText xml:space="preserve"> PAGE </w:instrText>
    </w:r>
    <w:r>
      <w:fldChar w:fldCharType="separate"/>
    </w:r>
    <w:r>
      <w:t>2</w:t>
    </w:r>
    <w:r>
      <w:fldChar w:fldCharType="end"/>
    </w:r>
  </w:p>
  <w:p w14:paraId="38B3AA10" w14:textId="77777777" w:rsidR="00501536" w:rsidRDefault="0000463E">
    <w:pPr>
      <w:pStyle w:val="Voettekst"/>
    </w:pPr>
    <w:r>
      <w:t>Demi van den Berg 4K4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3AA07" w14:textId="77777777" w:rsidR="00000000" w:rsidRDefault="0000463E">
      <w:pPr>
        <w:spacing w:after="0" w:line="240" w:lineRule="auto"/>
      </w:pPr>
      <w:r>
        <w:rPr>
          <w:color w:val="000000"/>
        </w:rPr>
        <w:separator/>
      </w:r>
    </w:p>
  </w:footnote>
  <w:footnote w:type="continuationSeparator" w:id="0">
    <w:p w14:paraId="38B3AA09" w14:textId="77777777" w:rsidR="00000000" w:rsidRDefault="0000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557D6"/>
    <w:multiLevelType w:val="multilevel"/>
    <w:tmpl w:val="EFAAF7D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B650A5B"/>
    <w:multiLevelType w:val="multilevel"/>
    <w:tmpl w:val="F062A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26B08"/>
    <w:rsid w:val="0000463E"/>
    <w:rsid w:val="00485184"/>
    <w:rsid w:val="005C36D1"/>
    <w:rsid w:val="006D4821"/>
    <w:rsid w:val="00D26B08"/>
    <w:rsid w:val="00E41B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3AA03"/>
  <w15:docId w15:val="{E94987B6-3B33-4556-9932-F8FB50DF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240" w:after="0"/>
      <w:outlineLvl w:val="0"/>
    </w:pPr>
    <w:rPr>
      <w:rFonts w:ascii="Berlin Sans FB Demi" w:eastAsia="Times New Roman" w:hAnsi="Berlin Sans FB Demi"/>
      <w:sz w:val="40"/>
      <w:szCs w:val="32"/>
    </w:rPr>
  </w:style>
  <w:style w:type="paragraph" w:styleId="Kop2">
    <w:name w:val="heading 2"/>
    <w:basedOn w:val="Standaard"/>
    <w:next w:val="Standaard"/>
    <w:uiPriority w:val="9"/>
    <w:unhideWhenUsed/>
    <w:qFormat/>
    <w:pPr>
      <w:keepNext/>
      <w:keepLines/>
      <w:spacing w:before="40" w:after="0"/>
      <w:outlineLvl w:val="1"/>
    </w:pPr>
    <w:rPr>
      <w:rFonts w:ascii="Berlin Sans FB Demi" w:eastAsia="Times New Roman" w:hAnsi="Berlin Sans FB Demi"/>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spacing w:after="0" w:line="240" w:lineRule="auto"/>
    </w:pPr>
    <w:rPr>
      <w:rFonts w:ascii="Calibri Light" w:eastAsia="Times New Roman" w:hAnsi="Calibri Light"/>
      <w:spacing w:val="-10"/>
      <w:kern w:val="3"/>
      <w:sz w:val="56"/>
      <w:szCs w:val="56"/>
    </w:rPr>
  </w:style>
  <w:style w:type="character" w:customStyle="1" w:styleId="TitelChar">
    <w:name w:val="Titel Char"/>
    <w:basedOn w:val="Standaardalinea-lettertype"/>
    <w:rPr>
      <w:rFonts w:ascii="Calibri Light" w:eastAsia="Times New Roman" w:hAnsi="Calibri Light" w:cs="Times New Roman"/>
      <w:spacing w:val="-10"/>
      <w:kern w:val="3"/>
      <w:sz w:val="56"/>
      <w:szCs w:val="56"/>
    </w:rPr>
  </w:style>
  <w:style w:type="paragraph" w:styleId="Lijstalinea">
    <w:name w:val="List Paragraph"/>
    <w:basedOn w:val="Standaard"/>
    <w:pPr>
      <w:ind w:left="720"/>
    </w:pPr>
  </w:style>
  <w:style w:type="character" w:styleId="Hyperlink">
    <w:name w:val="Hyperlink"/>
    <w:basedOn w:val="Standaardalinea-lettertype"/>
    <w:rPr>
      <w:color w:val="0000FF"/>
      <w:u w:val="single"/>
    </w:rPr>
  </w:style>
  <w:style w:type="character" w:customStyle="1" w:styleId="Kop1Char">
    <w:name w:val="Kop 1 Char"/>
    <w:basedOn w:val="Standaardalinea-lettertype"/>
    <w:rPr>
      <w:rFonts w:ascii="Berlin Sans FB Demi" w:eastAsia="Times New Roman" w:hAnsi="Berlin Sans FB Demi" w:cs="Times New Roman"/>
      <w:sz w:val="40"/>
      <w:szCs w:val="32"/>
    </w:rPr>
  </w:style>
  <w:style w:type="character" w:customStyle="1" w:styleId="Kop2Char">
    <w:name w:val="Kop 2 Char"/>
    <w:basedOn w:val="Standaardalinea-lettertype"/>
    <w:rPr>
      <w:rFonts w:ascii="Berlin Sans FB Demi" w:eastAsia="Times New Roman" w:hAnsi="Berlin Sans FB Demi" w:cs="Times New Roman"/>
      <w:sz w:val="32"/>
      <w:szCs w:val="26"/>
    </w:rPr>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paragraph" w:styleId="Kopvaninhoudsopgave">
    <w:name w:val="TOC Heading"/>
    <w:basedOn w:val="Kop1"/>
    <w:next w:val="Standaard"/>
    <w:pPr>
      <w:suppressAutoHyphens w:val="0"/>
      <w:spacing w:line="254" w:lineRule="auto"/>
      <w:textAlignment w:val="auto"/>
    </w:pPr>
    <w:rPr>
      <w:rFonts w:ascii="Calibri Light" w:hAnsi="Calibri Light"/>
      <w:color w:val="2F5496"/>
      <w:sz w:val="32"/>
      <w:lang w:eastAsia="nl-NL"/>
    </w:rPr>
  </w:style>
  <w:style w:type="paragraph" w:styleId="Inhopg1">
    <w:name w:val="toc 1"/>
    <w:basedOn w:val="Standaard"/>
    <w:next w:val="Standaard"/>
    <w:autoRedefine/>
    <w:pPr>
      <w:spacing w:after="100"/>
    </w:pPr>
  </w:style>
  <w:style w:type="paragraph" w:styleId="Inhopg2">
    <w:name w:val="toc 2"/>
    <w:basedOn w:val="Standaard"/>
    <w:next w:val="Standaard"/>
    <w:autoRedefin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_Toc34679198" TargetMode="External"/><Relationship Id="rId18" Type="http://schemas.openxmlformats.org/officeDocument/2006/relationships/hyperlink" Target="#_Toc34679203" TargetMode="External"/><Relationship Id="rId26" Type="http://schemas.openxmlformats.org/officeDocument/2006/relationships/hyperlink" Target="#_Toc3467921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_Toc34679206" TargetMode="Externa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_Toc34679197" TargetMode="External"/><Relationship Id="rId17" Type="http://schemas.openxmlformats.org/officeDocument/2006/relationships/hyperlink" Target="#_Toc34679202" TargetMode="External"/><Relationship Id="rId25" Type="http://schemas.openxmlformats.org/officeDocument/2006/relationships/hyperlink" Target="#_Toc34679210" TargetMode="External"/><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_Toc34679201" TargetMode="External"/><Relationship Id="rId20" Type="http://schemas.openxmlformats.org/officeDocument/2006/relationships/hyperlink" Target="#_Toc34679205"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34679196" TargetMode="External"/><Relationship Id="rId24" Type="http://schemas.openxmlformats.org/officeDocument/2006/relationships/hyperlink" Target="#_Toc34679209"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_Toc34679200" TargetMode="External"/><Relationship Id="rId23" Type="http://schemas.openxmlformats.org/officeDocument/2006/relationships/hyperlink" Target="#_Toc34679208"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_Toc34679195" TargetMode="External"/><Relationship Id="rId19" Type="http://schemas.openxmlformats.org/officeDocument/2006/relationships/hyperlink" Target="#_Toc34679204"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_Toc34679194" TargetMode="External"/><Relationship Id="rId14" Type="http://schemas.openxmlformats.org/officeDocument/2006/relationships/hyperlink" Target="#_Toc34679199" TargetMode="External"/><Relationship Id="rId22" Type="http://schemas.openxmlformats.org/officeDocument/2006/relationships/hyperlink" Target="#_Toc34679207"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1771</Words>
  <Characters>9742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van den berg</dc:creator>
  <dc:description/>
  <cp:lastModifiedBy>demi van den berg</cp:lastModifiedBy>
  <cp:revision>2</cp:revision>
  <dcterms:created xsi:type="dcterms:W3CDTF">2020-03-18T19:17:00Z</dcterms:created>
  <dcterms:modified xsi:type="dcterms:W3CDTF">2020-03-18T19:17:00Z</dcterms:modified>
</cp:coreProperties>
</file>